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39C1B" w14:textId="77777777" w:rsidR="004308BA" w:rsidRPr="003B2C64" w:rsidRDefault="004308BA" w:rsidP="004308BA">
      <w:pPr>
        <w:spacing w:after="160" w:line="259" w:lineRule="auto"/>
        <w:rPr>
          <w:rFonts w:ascii="Arial" w:eastAsia="Calibri" w:hAnsi="Arial" w:cs="Arial"/>
          <w:b/>
          <w:sz w:val="20"/>
          <w:szCs w:val="20"/>
        </w:rPr>
      </w:pPr>
    </w:p>
    <w:tbl>
      <w:tblPr>
        <w:tblW w:w="934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3534"/>
        <w:gridCol w:w="1030"/>
        <w:gridCol w:w="4782"/>
      </w:tblGrid>
      <w:tr w:rsidR="00EF5E03" w:rsidRPr="00EF5E03" w14:paraId="3CAF0834" w14:textId="77777777" w:rsidTr="00EF5E03">
        <w:tc>
          <w:tcPr>
            <w:tcW w:w="934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44BA5DD8" w14:textId="3C6E6DB9" w:rsidR="00437AE1" w:rsidRPr="00EF5E03" w:rsidRDefault="00437AE1" w:rsidP="00F81886">
            <w:pPr>
              <w:spacing w:before="240" w:after="240" w:line="25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FUNCTIEBESCHRIJVING VOOR HET AMBT VAN ICT-COÖRDINATOR </w:t>
            </w:r>
          </w:p>
        </w:tc>
      </w:tr>
      <w:tr w:rsidR="00EF5E03" w:rsidRPr="00EF5E03" w14:paraId="3627CCCC" w14:textId="77777777" w:rsidTr="00EF5E03">
        <w:tc>
          <w:tcPr>
            <w:tcW w:w="35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hideMark/>
          </w:tcPr>
          <w:p w14:paraId="21DA797A" w14:textId="5B8879C4" w:rsidR="00437AE1" w:rsidRPr="00EF5E03" w:rsidRDefault="00437AE1" w:rsidP="00F81886">
            <w:pPr>
              <w:spacing w:before="60" w:after="6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/>
                <w:sz w:val="22"/>
                <w:szCs w:val="22"/>
              </w:rPr>
              <w:t>Onderwijsinstelling:</w:t>
            </w:r>
            <w:r w:rsidR="00EF5E0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……………………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5572F4D7" w14:textId="59BF7631" w:rsidR="00437AE1" w:rsidRPr="00EF5E03" w:rsidRDefault="00437AE1" w:rsidP="00F81886">
            <w:pPr>
              <w:spacing w:before="60" w:after="6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F5E03" w:rsidRPr="00EF5E03" w14:paraId="277A672C" w14:textId="77777777" w:rsidTr="00EF5E03">
        <w:tc>
          <w:tcPr>
            <w:tcW w:w="35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hideMark/>
          </w:tcPr>
          <w:p w14:paraId="2FE88F25" w14:textId="7ED6A5D5" w:rsidR="00437AE1" w:rsidRPr="00EF5E03" w:rsidRDefault="00437AE1" w:rsidP="00F81886">
            <w:pPr>
              <w:spacing w:before="60" w:after="6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/>
                <w:sz w:val="22"/>
                <w:szCs w:val="22"/>
              </w:rPr>
              <w:t>Instellingsnummer:</w:t>
            </w:r>
            <w:r w:rsidR="00EF5E03">
              <w:rPr>
                <w:rFonts w:asciiTheme="minorHAnsi" w:hAnsiTheme="minorHAnsi" w:cstheme="minorHAnsi"/>
                <w:b/>
                <w:sz w:val="22"/>
                <w:szCs w:val="22"/>
              </w:rPr>
              <w:t>……………………..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07C83A8A" w14:textId="285ABE3E" w:rsidR="00437AE1" w:rsidRPr="00EF5E03" w:rsidRDefault="00437AE1" w:rsidP="00F81886">
            <w:pPr>
              <w:spacing w:before="60" w:after="6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F5E03" w:rsidRPr="00EF5E03" w14:paraId="3BFB5BFD" w14:textId="77777777" w:rsidTr="00EF5E03">
        <w:tc>
          <w:tcPr>
            <w:tcW w:w="35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hideMark/>
          </w:tcPr>
          <w:p w14:paraId="1DD4CED0" w14:textId="5DFBC0BB" w:rsidR="00437AE1" w:rsidRPr="00EF5E03" w:rsidRDefault="00437AE1" w:rsidP="00F81886">
            <w:pPr>
              <w:spacing w:before="60" w:after="6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/>
                <w:sz w:val="22"/>
                <w:szCs w:val="22"/>
              </w:rPr>
              <w:t>Schoolbestuur:</w:t>
            </w:r>
            <w:r w:rsidR="00EF5E03">
              <w:rPr>
                <w:rFonts w:asciiTheme="minorHAnsi" w:hAnsiTheme="minorHAnsi" w:cstheme="minorHAnsi"/>
                <w:b/>
                <w:sz w:val="22"/>
                <w:szCs w:val="22"/>
              </w:rPr>
              <w:t>…………………………….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080ED483" w14:textId="681DB9F1" w:rsidR="00437AE1" w:rsidRPr="00EF5E03" w:rsidRDefault="00437AE1" w:rsidP="00F81886">
            <w:pPr>
              <w:spacing w:before="60" w:after="6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F5E03" w:rsidRPr="00EF5E03" w14:paraId="154E78D8" w14:textId="77777777" w:rsidTr="00EF5E03">
        <w:tc>
          <w:tcPr>
            <w:tcW w:w="35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hideMark/>
          </w:tcPr>
          <w:p w14:paraId="3504CDCE" w14:textId="3BE1CDD7" w:rsidR="00437AE1" w:rsidRPr="00EF5E03" w:rsidRDefault="00437AE1" w:rsidP="00F81886">
            <w:pPr>
              <w:spacing w:before="60" w:after="6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/>
                <w:sz w:val="22"/>
                <w:szCs w:val="22"/>
              </w:rPr>
              <w:t>Eerste evaluator:</w:t>
            </w:r>
            <w:r w:rsidR="00EF5E03">
              <w:rPr>
                <w:rFonts w:asciiTheme="minorHAnsi" w:hAnsiTheme="minorHAnsi" w:cstheme="minorHAnsi"/>
                <w:b/>
                <w:sz w:val="22"/>
                <w:szCs w:val="22"/>
              </w:rPr>
              <w:t>…………………………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145829F6" w14:textId="773449C2" w:rsidR="00437AE1" w:rsidRPr="00EF5E03" w:rsidRDefault="00437AE1" w:rsidP="00F81886">
            <w:pPr>
              <w:spacing w:before="60" w:after="6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F5E03" w:rsidRPr="00EF5E03" w14:paraId="51BAD101" w14:textId="77777777" w:rsidTr="00EF5E03"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14:paraId="7E7EABF7" w14:textId="3B82717D" w:rsidR="00437AE1" w:rsidRPr="00EF5E03" w:rsidRDefault="00437AE1" w:rsidP="00F81886">
            <w:pPr>
              <w:spacing w:before="60" w:after="36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/>
                <w:sz w:val="22"/>
                <w:szCs w:val="22"/>
              </w:rPr>
              <w:t>Tweede evaluator:</w:t>
            </w:r>
            <w:r w:rsidR="00EF5E03">
              <w:rPr>
                <w:rFonts w:asciiTheme="minorHAnsi" w:hAnsiTheme="minorHAnsi" w:cstheme="minorHAnsi"/>
                <w:b/>
                <w:sz w:val="22"/>
                <w:szCs w:val="22"/>
              </w:rPr>
              <w:t>………………………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981718" w14:textId="526762B1" w:rsidR="00437AE1" w:rsidRPr="00EF5E03" w:rsidRDefault="00437AE1" w:rsidP="00F81886">
            <w:pPr>
              <w:spacing w:before="60" w:after="6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F5E03" w:rsidRPr="00EF5E03" w14:paraId="649A8C1F" w14:textId="77777777" w:rsidTr="00EF5E03">
        <w:tc>
          <w:tcPr>
            <w:tcW w:w="9346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hideMark/>
          </w:tcPr>
          <w:p w14:paraId="06F0F2AD" w14:textId="77777777" w:rsidR="00437AE1" w:rsidRPr="00EF5E03" w:rsidRDefault="00437AE1" w:rsidP="00F81886">
            <w:pPr>
              <w:tabs>
                <w:tab w:val="left" w:pos="462"/>
              </w:tabs>
              <w:spacing w:before="120" w:after="120" w:line="256" w:lineRule="auto"/>
              <w:ind w:left="462" w:hanging="46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Pr="00EF5E03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Taken eigen aan de functie</w:t>
            </w:r>
          </w:p>
        </w:tc>
      </w:tr>
      <w:tr w:rsidR="00EF5E03" w:rsidRPr="00EF5E03" w14:paraId="1721529E" w14:textId="77777777" w:rsidTr="00EF5E03">
        <w:tc>
          <w:tcPr>
            <w:tcW w:w="93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17FE60B9" w14:textId="77777777" w:rsidR="00437AE1" w:rsidRPr="00EF5E03" w:rsidRDefault="00437AE1" w:rsidP="00F81886">
            <w:pPr>
              <w:tabs>
                <w:tab w:val="left" w:pos="462"/>
              </w:tabs>
              <w:spacing w:before="60" w:after="60" w:line="256" w:lineRule="auto"/>
              <w:ind w:left="462" w:hanging="462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A.1</w:t>
            </w:r>
            <w:r w:rsidRPr="00EF5E03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ab/>
              <w:t>Beleidsmatig</w:t>
            </w:r>
          </w:p>
          <w:p w14:paraId="14D15C6C" w14:textId="77777777" w:rsidR="00437AE1" w:rsidRPr="00EF5E03" w:rsidRDefault="00437AE1" w:rsidP="00F81886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De ICT-coördinator</w:t>
            </w:r>
          </w:p>
          <w:p w14:paraId="3ED34C17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Cs/>
                <w:sz w:val="22"/>
                <w:szCs w:val="22"/>
              </w:rPr>
              <w:t>vertrekt vanuit de gezamenlijke visie op een kwaliteitsvol ICT-beleid van de onderwijsinstelling.</w:t>
            </w:r>
          </w:p>
          <w:p w14:paraId="4B1AD251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bevordert een geïntegreerd ICT-gebruik binnen de onderwijsinstelling.</w:t>
            </w:r>
          </w:p>
          <w:p w14:paraId="5F033D99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geeft advies bij aanschaf en invoering van digitale middelen.</w:t>
            </w:r>
          </w:p>
          <w:p w14:paraId="1A5EFE10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maakt in overleg met de directeur korte en lange termijn plannen op.</w:t>
            </w:r>
          </w:p>
          <w:p w14:paraId="4945595E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plant de aankopen binnen het ICT-budget van de onderwijsinstelling in en volgt de aankopen op.</w:t>
            </w:r>
          </w:p>
          <w:p w14:paraId="048255C6" w14:textId="77777777" w:rsidR="00437AE1" w:rsidRPr="00EF5E03" w:rsidRDefault="00437AE1" w:rsidP="00437AE1">
            <w:pPr>
              <w:numPr>
                <w:ilvl w:val="0"/>
                <w:numId w:val="3"/>
              </w:numPr>
              <w:spacing w:after="120"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waakt over verantwoord en veilig ICT-gebruik.</w:t>
            </w:r>
          </w:p>
        </w:tc>
      </w:tr>
      <w:tr w:rsidR="00EF5E03" w:rsidRPr="00EF5E03" w14:paraId="7BB39EFA" w14:textId="77777777" w:rsidTr="00EF5E03">
        <w:tc>
          <w:tcPr>
            <w:tcW w:w="93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746B2806" w14:textId="77777777" w:rsidR="00437AE1" w:rsidRPr="00EF5E03" w:rsidRDefault="00437AE1" w:rsidP="00F81886">
            <w:pPr>
              <w:tabs>
                <w:tab w:val="left" w:pos="462"/>
              </w:tabs>
              <w:spacing w:before="60" w:after="60" w:line="256" w:lineRule="auto"/>
              <w:ind w:left="462" w:hanging="462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A.2</w:t>
            </w:r>
            <w:r w:rsidRPr="00EF5E03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ab/>
            </w:r>
            <w:r w:rsidRPr="00EF5E03">
              <w:rPr>
                <w:rFonts w:asciiTheme="minorHAnsi" w:hAnsiTheme="minorHAnsi" w:cstheme="minorHAnsi"/>
                <w:b/>
                <w:sz w:val="22"/>
                <w:szCs w:val="22"/>
              </w:rPr>
              <w:t>Ondersteuning</w:t>
            </w:r>
            <w:r w:rsidRPr="00EF5E03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 op maat:</w:t>
            </w:r>
          </w:p>
          <w:p w14:paraId="4DEB69F6" w14:textId="77777777" w:rsidR="00437AE1" w:rsidRPr="00EF5E03" w:rsidRDefault="00437AE1" w:rsidP="00F81886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De ICT-coördinator</w:t>
            </w:r>
          </w:p>
          <w:p w14:paraId="5B4CDEE7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geeft ondersteuning bij de keuze van een digitaal middel.</w:t>
            </w:r>
          </w:p>
          <w:p w14:paraId="2F102A45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stimuleert en ondersteunt het ICT-gebruik.</w:t>
            </w:r>
          </w:p>
          <w:p w14:paraId="1A32778E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neemt deel aan vergaderingen en werkgroepen (i.v.m. ICT-gebruik).</w:t>
            </w:r>
          </w:p>
          <w:p w14:paraId="1D2137F0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informeert over het ICT-gebruik in de onderwijsinstelling.</w:t>
            </w:r>
          </w:p>
          <w:p w14:paraId="1E6BB241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organiseert ICT-opleidingen.</w:t>
            </w:r>
          </w:p>
          <w:p w14:paraId="24A226B4" w14:textId="77777777" w:rsidR="00437AE1" w:rsidRPr="00EF5E03" w:rsidRDefault="00437AE1" w:rsidP="00437AE1">
            <w:pPr>
              <w:numPr>
                <w:ilvl w:val="0"/>
                <w:numId w:val="3"/>
              </w:numPr>
              <w:spacing w:after="120"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vertrekt vanuit de competenties aanwezig bij het personeelslid.</w:t>
            </w:r>
          </w:p>
        </w:tc>
      </w:tr>
      <w:tr w:rsidR="00EF5E03" w:rsidRPr="00EF5E03" w14:paraId="3317588E" w14:textId="77777777" w:rsidTr="00EF5E03">
        <w:tc>
          <w:tcPr>
            <w:tcW w:w="93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34E6E9FC" w14:textId="77777777" w:rsidR="00437AE1" w:rsidRPr="00EF5E03" w:rsidRDefault="00437AE1" w:rsidP="00F81886">
            <w:pPr>
              <w:tabs>
                <w:tab w:val="left" w:pos="462"/>
              </w:tabs>
              <w:spacing w:before="60" w:after="60" w:line="256" w:lineRule="auto"/>
              <w:ind w:left="462" w:hanging="462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A.3</w:t>
            </w:r>
            <w:r w:rsidRPr="00EF5E03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ab/>
              <w:t xml:space="preserve">Pedagogisch-didactisch (enkel opnemen indien de ICT-coördinator beschikt over een bewijs van pedagogische bekwaamheid) </w:t>
            </w:r>
          </w:p>
          <w:p w14:paraId="19AB4A7B" w14:textId="77777777" w:rsidR="00437AE1" w:rsidRPr="00EF5E03" w:rsidRDefault="00437AE1" w:rsidP="00F81886">
            <w:pPr>
              <w:tabs>
                <w:tab w:val="left" w:pos="462"/>
              </w:tabs>
              <w:spacing w:line="256" w:lineRule="auto"/>
              <w:ind w:left="462" w:hanging="462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Cs/>
                <w:sz w:val="22"/>
                <w:szCs w:val="22"/>
              </w:rPr>
              <w:t>De ICT-coördinator</w:t>
            </w:r>
          </w:p>
          <w:p w14:paraId="5B5513AB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bereidt in overleg het ICT-beleidsplan voor en werkt het ICT-beleidsplan uit.</w:t>
            </w:r>
          </w:p>
          <w:p w14:paraId="69E06FCB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bewaakt het ICT-beleid van de onderwijsinstelling en stuurt bij waar nodig.</w:t>
            </w:r>
          </w:p>
          <w:p w14:paraId="622DB56E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Cs/>
                <w:sz w:val="22"/>
                <w:szCs w:val="22"/>
              </w:rPr>
              <w:t>implementeert samen met de leraar op een innovatieve en didactische wijze ICT in de onderwijsinstelling.</w:t>
            </w:r>
          </w:p>
          <w:p w14:paraId="0E963260" w14:textId="77777777" w:rsidR="00437AE1" w:rsidRPr="00EF5E03" w:rsidRDefault="00437AE1" w:rsidP="00437AE1">
            <w:pPr>
              <w:numPr>
                <w:ilvl w:val="0"/>
                <w:numId w:val="3"/>
              </w:numPr>
              <w:spacing w:after="120" w:line="25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beoordeelt samen met de leraar de educatieve </w:t>
            </w: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digitale</w:t>
            </w:r>
            <w:r w:rsidRPr="00EF5E0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middelen.</w:t>
            </w:r>
          </w:p>
        </w:tc>
      </w:tr>
      <w:tr w:rsidR="00EF5E03" w:rsidRPr="00EF5E03" w14:paraId="638E5A70" w14:textId="77777777" w:rsidTr="00EF5E03">
        <w:tc>
          <w:tcPr>
            <w:tcW w:w="93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21AD0499" w14:textId="77777777" w:rsidR="00437AE1" w:rsidRPr="00EF5E03" w:rsidRDefault="00437AE1" w:rsidP="00F81886">
            <w:pPr>
              <w:tabs>
                <w:tab w:val="left" w:pos="462"/>
              </w:tabs>
              <w:spacing w:before="60" w:after="60" w:line="256" w:lineRule="auto"/>
              <w:ind w:left="462" w:hanging="462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A.4</w:t>
            </w:r>
            <w:r w:rsidRPr="00EF5E03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ab/>
            </w:r>
            <w:r w:rsidRPr="00EF5E03">
              <w:rPr>
                <w:rFonts w:asciiTheme="minorHAnsi" w:hAnsiTheme="minorHAnsi" w:cstheme="minorHAnsi"/>
                <w:b/>
                <w:sz w:val="22"/>
                <w:szCs w:val="22"/>
              </w:rPr>
              <w:t>Technisch</w:t>
            </w:r>
          </w:p>
          <w:p w14:paraId="0596203A" w14:textId="77777777" w:rsidR="00437AE1" w:rsidRPr="00EF5E03" w:rsidRDefault="00437AE1" w:rsidP="00F81886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De ICT-coördinator</w:t>
            </w:r>
          </w:p>
          <w:p w14:paraId="6B5EFED9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inventariseert de digitale middelen van de onderwijsinstelling.</w:t>
            </w:r>
          </w:p>
          <w:p w14:paraId="3663CA5C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staat in voor een goed licentiebeleid.</w:t>
            </w:r>
          </w:p>
          <w:p w14:paraId="2D570B42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zorgt voor het onderhoud van de digitale middelen zoals hardware en netwerken.</w:t>
            </w:r>
          </w:p>
          <w:p w14:paraId="7F57A2A9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staat in voor de technische (eerstelijns) ICT-helpdesk.</w:t>
            </w:r>
          </w:p>
          <w:p w14:paraId="60083CBB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beheert de digitale middelen waaronder de administratieve software en de elektronische leeromgeving.</w:t>
            </w:r>
          </w:p>
          <w:p w14:paraId="370EBE35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beheert de websites van de onderwijsinstellingen (informatieve website, sociale media …).</w:t>
            </w:r>
          </w:p>
          <w:p w14:paraId="4BA3BCC9" w14:textId="77777777" w:rsidR="00437AE1" w:rsidRPr="00EF5E03" w:rsidRDefault="00437AE1" w:rsidP="00437AE1">
            <w:pPr>
              <w:numPr>
                <w:ilvl w:val="0"/>
                <w:numId w:val="3"/>
              </w:numPr>
              <w:spacing w:after="120"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staat in voor het gebruikersbeheer en toegangsbeheer van de digitale middelen.</w:t>
            </w:r>
          </w:p>
        </w:tc>
      </w:tr>
      <w:tr w:rsidR="00EF5E03" w:rsidRPr="00EF5E03" w14:paraId="43A15494" w14:textId="77777777" w:rsidTr="00EF5E03">
        <w:tc>
          <w:tcPr>
            <w:tcW w:w="93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hideMark/>
          </w:tcPr>
          <w:p w14:paraId="34EEAE4B" w14:textId="77777777" w:rsidR="00437AE1" w:rsidRPr="00EF5E03" w:rsidRDefault="00437AE1" w:rsidP="00F81886">
            <w:pPr>
              <w:tabs>
                <w:tab w:val="left" w:pos="462"/>
              </w:tabs>
              <w:spacing w:before="120" w:after="120" w:line="256" w:lineRule="auto"/>
              <w:ind w:left="462" w:hanging="46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B</w:t>
            </w:r>
            <w:r w:rsidRPr="00EF5E03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De professionalisering</w:t>
            </w:r>
          </w:p>
        </w:tc>
      </w:tr>
      <w:tr w:rsidR="00EF5E03" w:rsidRPr="00EF5E03" w14:paraId="7DBE7ED6" w14:textId="77777777" w:rsidTr="00EF5E03">
        <w:tc>
          <w:tcPr>
            <w:tcW w:w="93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1F3689BC" w14:textId="77777777" w:rsidR="00437AE1" w:rsidRPr="00EF5E03" w:rsidRDefault="00437AE1" w:rsidP="00F81886">
            <w:pPr>
              <w:spacing w:before="120"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De ICT-coördinator</w:t>
            </w:r>
          </w:p>
          <w:p w14:paraId="0A4EAE38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volgt de ontwikkelingen op gebied van ICT in onderwijs op.</w:t>
            </w:r>
          </w:p>
          <w:p w14:paraId="077E414F" w14:textId="77777777" w:rsidR="00437AE1" w:rsidRPr="00EF5E03" w:rsidRDefault="00437AE1" w:rsidP="00437AE1">
            <w:pPr>
              <w:numPr>
                <w:ilvl w:val="2"/>
                <w:numId w:val="3"/>
              </w:numPr>
              <w:spacing w:line="256" w:lineRule="auto"/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brengt vernieuwende elementen aan op gebied van ICT in onderwijs op basis van gevolgde professionalisering.</w:t>
            </w:r>
          </w:p>
          <w:p w14:paraId="119C3890" w14:textId="77777777" w:rsidR="00437AE1" w:rsidRPr="00EF5E03" w:rsidRDefault="00437AE1" w:rsidP="00437AE1">
            <w:pPr>
              <w:numPr>
                <w:ilvl w:val="2"/>
                <w:numId w:val="3"/>
              </w:numPr>
              <w:spacing w:line="256" w:lineRule="auto"/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verbreedt en deelt de opgebouwde expertise binnen de onderwijsinstellingen volgens de gemaakte afspraken.</w:t>
            </w:r>
          </w:p>
          <w:p w14:paraId="31329D04" w14:textId="77777777" w:rsidR="00437AE1" w:rsidRPr="00EF5E03" w:rsidRDefault="00437AE1" w:rsidP="00437AE1">
            <w:pPr>
              <w:numPr>
                <w:ilvl w:val="0"/>
                <w:numId w:val="3"/>
              </w:numPr>
              <w:spacing w:after="120"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reflecteert over eigen denken en handelen en stuurt bij waar nodig.</w:t>
            </w:r>
          </w:p>
        </w:tc>
      </w:tr>
      <w:tr w:rsidR="00EF5E03" w:rsidRPr="00EF5E03" w14:paraId="0A76930C" w14:textId="77777777" w:rsidTr="00EF5E03">
        <w:tc>
          <w:tcPr>
            <w:tcW w:w="93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hideMark/>
          </w:tcPr>
          <w:p w14:paraId="1014D686" w14:textId="77777777" w:rsidR="00437AE1" w:rsidRPr="00EF5E03" w:rsidRDefault="00437AE1" w:rsidP="00F81886">
            <w:pPr>
              <w:tabs>
                <w:tab w:val="left" w:pos="462"/>
              </w:tabs>
              <w:spacing w:before="60" w:after="60" w:line="256" w:lineRule="auto"/>
              <w:ind w:left="462" w:hanging="46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/>
                <w:sz w:val="22"/>
                <w:szCs w:val="22"/>
              </w:rPr>
              <w:t>C</w:t>
            </w:r>
            <w:r w:rsidRPr="00EF5E03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Het overleg en de samenwerking met directie, collega’s, gemeentelijke diensten en externe actoren</w:t>
            </w:r>
          </w:p>
        </w:tc>
      </w:tr>
      <w:tr w:rsidR="00EF5E03" w:rsidRPr="00EF5E03" w14:paraId="2E57F1FA" w14:textId="77777777" w:rsidTr="00EF5E03">
        <w:tc>
          <w:tcPr>
            <w:tcW w:w="93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01F3E7F7" w14:textId="77777777" w:rsidR="00437AE1" w:rsidRPr="00EF5E03" w:rsidRDefault="00437AE1" w:rsidP="00F81886">
            <w:pPr>
              <w:spacing w:before="120"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De ICT-coördinator</w:t>
            </w:r>
          </w:p>
          <w:p w14:paraId="05168F7A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werkt samen en overlegt op constructieve wijze met de directie.</w:t>
            </w:r>
          </w:p>
          <w:p w14:paraId="4D8AFD42" w14:textId="77777777" w:rsidR="00437AE1" w:rsidRPr="00EF5E03" w:rsidRDefault="00437AE1" w:rsidP="00437AE1">
            <w:pPr>
              <w:numPr>
                <w:ilvl w:val="0"/>
                <w:numId w:val="3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overlegt met collega’s (vergaderingen, werkgroepen …).</w:t>
            </w:r>
          </w:p>
          <w:p w14:paraId="6822B7D0" w14:textId="77777777" w:rsidR="00437AE1" w:rsidRPr="00EF5E03" w:rsidRDefault="00437AE1" w:rsidP="00437AE1">
            <w:pPr>
              <w:numPr>
                <w:ilvl w:val="2"/>
                <w:numId w:val="3"/>
              </w:numPr>
              <w:spacing w:line="256" w:lineRule="auto"/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werkt samen met de betrokken gemeentediensten zoals de ICT-dienst en de technische dienst.</w:t>
            </w:r>
          </w:p>
          <w:p w14:paraId="16F2983B" w14:textId="77777777" w:rsidR="00437AE1" w:rsidRPr="00EF5E03" w:rsidRDefault="00437AE1" w:rsidP="00437AE1">
            <w:pPr>
              <w:numPr>
                <w:ilvl w:val="2"/>
                <w:numId w:val="3"/>
              </w:numPr>
              <w:spacing w:line="256" w:lineRule="auto"/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werkt samen met de functionaris gegevensbescherming (DPO) van de gemeente.</w:t>
            </w:r>
          </w:p>
          <w:p w14:paraId="73C6D7F6" w14:textId="77777777" w:rsidR="00437AE1" w:rsidRPr="00EF5E03" w:rsidRDefault="00437AE1" w:rsidP="00437AE1">
            <w:pPr>
              <w:numPr>
                <w:ilvl w:val="2"/>
                <w:numId w:val="3"/>
              </w:numPr>
              <w:spacing w:line="256" w:lineRule="auto"/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werkt samen met en overlegt regelmatig met de ICT-coördinatoren van de scholengemeenschap waar de onderwijsinstelling deel vanuit maakt.</w:t>
            </w:r>
          </w:p>
        </w:tc>
      </w:tr>
      <w:tr w:rsidR="00EF5E03" w:rsidRPr="00EF5E03" w14:paraId="1226FB01" w14:textId="77777777" w:rsidTr="00EF5E03">
        <w:tc>
          <w:tcPr>
            <w:tcW w:w="93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7EEAD62A" w14:textId="77777777" w:rsidR="00437AE1" w:rsidRPr="00EF5E03" w:rsidRDefault="00437AE1" w:rsidP="00F81886">
            <w:pPr>
              <w:spacing w:before="120" w:after="12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ONDERTEKENING </w:t>
            </w:r>
          </w:p>
        </w:tc>
      </w:tr>
      <w:tr w:rsidR="00EF5E03" w:rsidRPr="00EF5E03" w14:paraId="36354F38" w14:textId="77777777" w:rsidTr="00EF5E03">
        <w:tc>
          <w:tcPr>
            <w:tcW w:w="45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C77FEA5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before="240"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 xml:space="preserve">Handtekening personeelslid </w:t>
            </w:r>
          </w:p>
          <w:p w14:paraId="2271035E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>voor kennisneming</w:t>
            </w:r>
          </w:p>
          <w:p w14:paraId="649AF7B3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1D83F7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5C70D4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611D2D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A92EF9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57BE851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8C2798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D7C697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 xml:space="preserve">Naam: </w:t>
            </w:r>
          </w:p>
          <w:p w14:paraId="04EA5691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 xml:space="preserve">Stamboeknummer: </w:t>
            </w:r>
          </w:p>
          <w:p w14:paraId="2D07A5A2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after="240"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 xml:space="preserve">Datum: </w:t>
            </w:r>
          </w:p>
        </w:tc>
        <w:tc>
          <w:tcPr>
            <w:tcW w:w="4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96A1118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before="240"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 xml:space="preserve">Handtekening eerste evaluator </w:t>
            </w:r>
          </w:p>
          <w:p w14:paraId="151E8603" w14:textId="77777777" w:rsidR="00437AE1" w:rsidRPr="00EF5E03" w:rsidRDefault="00437AE1" w:rsidP="00F81886">
            <w:pPr>
              <w:tabs>
                <w:tab w:val="left" w:pos="810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F07CEB8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9925A6F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A43C3F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A83AB0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E0713E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52260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E4A853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1A3DE9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 xml:space="preserve">Naam: </w:t>
            </w:r>
          </w:p>
          <w:p w14:paraId="18C5F19B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D2989A" w14:textId="77777777" w:rsidR="00437AE1" w:rsidRPr="00EF5E03" w:rsidRDefault="00437AE1" w:rsidP="00F81886">
            <w:pPr>
              <w:widowControl w:val="0"/>
              <w:tabs>
                <w:tab w:val="left" w:pos="4860"/>
              </w:tabs>
              <w:spacing w:after="240"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5E03">
              <w:rPr>
                <w:rFonts w:asciiTheme="minorHAnsi" w:hAnsiTheme="minorHAnsi" w:cstheme="minorHAnsi"/>
                <w:sz w:val="22"/>
                <w:szCs w:val="22"/>
              </w:rPr>
              <w:t xml:space="preserve">Datum: </w:t>
            </w:r>
          </w:p>
        </w:tc>
      </w:tr>
    </w:tbl>
    <w:p w14:paraId="362CFA2D" w14:textId="77777777" w:rsidR="00437AE1" w:rsidRPr="00EF5E03" w:rsidRDefault="00437AE1" w:rsidP="00437AE1">
      <w:pPr>
        <w:rPr>
          <w:rFonts w:asciiTheme="minorHAnsi" w:hAnsiTheme="minorHAnsi" w:cstheme="minorHAnsi"/>
          <w:sz w:val="22"/>
          <w:szCs w:val="22"/>
        </w:rPr>
      </w:pPr>
    </w:p>
    <w:p w14:paraId="76865A39" w14:textId="70C7E6E1" w:rsidR="00437AE1" w:rsidRPr="00EF5E03" w:rsidRDefault="00437AE1" w:rsidP="00437AE1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1B4040A9" w14:textId="77777777" w:rsidR="00437AE1" w:rsidRPr="00EF5E03" w:rsidRDefault="00437AE1" w:rsidP="00437AE1">
      <w:pPr>
        <w:rPr>
          <w:rFonts w:asciiTheme="minorHAnsi" w:hAnsiTheme="minorHAnsi" w:cstheme="minorHAnsi"/>
          <w:sz w:val="22"/>
          <w:szCs w:val="22"/>
        </w:rPr>
      </w:pPr>
    </w:p>
    <w:sectPr w:rsidR="00437AE1" w:rsidRPr="00EF5E03" w:rsidSect="00901026"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567" w:footer="4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DD42B" w14:textId="77777777" w:rsidR="00901026" w:rsidRDefault="00901026" w:rsidP="00F027E4">
      <w:r>
        <w:separator/>
      </w:r>
    </w:p>
  </w:endnote>
  <w:endnote w:type="continuationSeparator" w:id="0">
    <w:p w14:paraId="395AF26F" w14:textId="77777777" w:rsidR="00901026" w:rsidRDefault="00901026" w:rsidP="00F02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0BA32" w14:textId="0F4DC4B8" w:rsidR="00E33586" w:rsidRDefault="00E33586" w:rsidP="00124BA3">
    <w:pPr>
      <w:pStyle w:val="Voettekst"/>
      <w:ind w:left="-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27ABA" w14:textId="77777777" w:rsidR="00901026" w:rsidRDefault="00901026" w:rsidP="00F027E4">
      <w:r>
        <w:separator/>
      </w:r>
    </w:p>
  </w:footnote>
  <w:footnote w:type="continuationSeparator" w:id="0">
    <w:p w14:paraId="51BEFDD0" w14:textId="77777777" w:rsidR="00901026" w:rsidRDefault="00901026" w:rsidP="00F02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622439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5F42F4D" w14:textId="77777777" w:rsidR="003C037F" w:rsidRDefault="003C037F">
        <w:pPr>
          <w:pStyle w:val="Koptekst"/>
          <w:jc w:val="right"/>
        </w:pPr>
        <w:r w:rsidRPr="003C037F">
          <w:rPr>
            <w:sz w:val="18"/>
            <w:szCs w:val="18"/>
          </w:rPr>
          <w:fldChar w:fldCharType="begin"/>
        </w:r>
        <w:r w:rsidRPr="003C037F">
          <w:rPr>
            <w:sz w:val="18"/>
            <w:szCs w:val="18"/>
          </w:rPr>
          <w:instrText>PAGE   \* MERGEFORMAT</w:instrText>
        </w:r>
        <w:r w:rsidRPr="003C037F">
          <w:rPr>
            <w:sz w:val="18"/>
            <w:szCs w:val="18"/>
          </w:rPr>
          <w:fldChar w:fldCharType="separate"/>
        </w:r>
        <w:r w:rsidR="005549E6" w:rsidRPr="005549E6">
          <w:rPr>
            <w:noProof/>
            <w:sz w:val="18"/>
            <w:szCs w:val="18"/>
          </w:rPr>
          <w:t>2</w:t>
        </w:r>
        <w:r w:rsidRPr="003C037F">
          <w:rPr>
            <w:sz w:val="18"/>
            <w:szCs w:val="18"/>
          </w:rPr>
          <w:fldChar w:fldCharType="end"/>
        </w:r>
      </w:p>
    </w:sdtContent>
  </w:sdt>
  <w:p w14:paraId="73C75E3B" w14:textId="77777777" w:rsidR="003C037F" w:rsidRDefault="003C037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2E16A" w14:textId="0580423D" w:rsidR="00F027E4" w:rsidRPr="00C1612A" w:rsidRDefault="00F027E4" w:rsidP="00C1612A">
    <w:pPr>
      <w:pStyle w:val="Koptekst"/>
      <w:ind w:firstLine="708"/>
      <w:rPr>
        <w:b/>
        <w:sz w:val="52"/>
        <w:szCs w:val="5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0093C"/>
    <w:multiLevelType w:val="multilevel"/>
    <w:tmpl w:val="D8282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cs="Times New Roman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5E831622"/>
    <w:multiLevelType w:val="multilevel"/>
    <w:tmpl w:val="B8CE3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5628087">
    <w:abstractNumId w:val="0"/>
  </w:num>
  <w:num w:numId="2" w16cid:durableId="1202594941">
    <w:abstractNumId w:val="2"/>
  </w:num>
  <w:num w:numId="3" w16cid:durableId="551773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AE1"/>
    <w:rsid w:val="00047BB3"/>
    <w:rsid w:val="000568DE"/>
    <w:rsid w:val="00070BD2"/>
    <w:rsid w:val="00071951"/>
    <w:rsid w:val="000C3957"/>
    <w:rsid w:val="00124BA3"/>
    <w:rsid w:val="00203DF2"/>
    <w:rsid w:val="00244EEF"/>
    <w:rsid w:val="002761BE"/>
    <w:rsid w:val="002A7BA8"/>
    <w:rsid w:val="002D6A0C"/>
    <w:rsid w:val="00324627"/>
    <w:rsid w:val="00340D3F"/>
    <w:rsid w:val="003415C0"/>
    <w:rsid w:val="00382764"/>
    <w:rsid w:val="003C037F"/>
    <w:rsid w:val="004308BA"/>
    <w:rsid w:val="00434C22"/>
    <w:rsid w:val="00437AE1"/>
    <w:rsid w:val="004959F5"/>
    <w:rsid w:val="005066DC"/>
    <w:rsid w:val="00540E52"/>
    <w:rsid w:val="005549E6"/>
    <w:rsid w:val="005C5161"/>
    <w:rsid w:val="00636518"/>
    <w:rsid w:val="006A2EA9"/>
    <w:rsid w:val="00783AFD"/>
    <w:rsid w:val="007C50E2"/>
    <w:rsid w:val="007D2E7D"/>
    <w:rsid w:val="007F08AB"/>
    <w:rsid w:val="00896BE0"/>
    <w:rsid w:val="008A4D3E"/>
    <w:rsid w:val="00901026"/>
    <w:rsid w:val="009178E0"/>
    <w:rsid w:val="009A1C72"/>
    <w:rsid w:val="009E7B69"/>
    <w:rsid w:val="00A04ABB"/>
    <w:rsid w:val="00A25AD1"/>
    <w:rsid w:val="00A40E4E"/>
    <w:rsid w:val="00AD34A5"/>
    <w:rsid w:val="00C1612A"/>
    <w:rsid w:val="00D7745D"/>
    <w:rsid w:val="00D94B9B"/>
    <w:rsid w:val="00E33586"/>
    <w:rsid w:val="00E542F1"/>
    <w:rsid w:val="00ED6054"/>
    <w:rsid w:val="00EF0C7A"/>
    <w:rsid w:val="00EF29F1"/>
    <w:rsid w:val="00EF5E03"/>
    <w:rsid w:val="00F027E4"/>
    <w:rsid w:val="00F50D95"/>
    <w:rsid w:val="00F57A81"/>
    <w:rsid w:val="00F967BB"/>
    <w:rsid w:val="00FD6031"/>
    <w:rsid w:val="00FF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B89F78"/>
  <w15:chartTrackingRefBased/>
  <w15:docId w15:val="{58CAE88F-CD90-4C01-B17E-BC5226FF4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37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340D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340D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340D3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Kop4">
    <w:name w:val="heading 4"/>
    <w:basedOn w:val="Standaard"/>
    <w:link w:val="Kop4Char"/>
    <w:uiPriority w:val="9"/>
    <w:semiHidden/>
    <w:unhideWhenUsed/>
    <w:qFormat/>
    <w:rsid w:val="00A25AD1"/>
    <w:pPr>
      <w:spacing w:after="150"/>
      <w:outlineLvl w:val="3"/>
    </w:pPr>
    <w:rPr>
      <w:rFonts w:ascii="Arial" w:hAnsi="Arial" w:cs="Arial"/>
      <w:b/>
      <w:bCs/>
      <w:color w:val="46A643"/>
      <w:sz w:val="21"/>
      <w:szCs w:val="21"/>
      <w:lang w:eastAsia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8A4D3E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A4D3E"/>
    <w:rPr>
      <w:rFonts w:ascii="Segoe UI" w:hAnsi="Segoe UI" w:cs="Segoe UI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rsid w:val="00F027E4"/>
    <w:pPr>
      <w:tabs>
        <w:tab w:val="center" w:pos="4536"/>
        <w:tab w:val="right" w:pos="9072"/>
      </w:tabs>
    </w:pPr>
    <w:rPr>
      <w:rFonts w:ascii="Arial" w:hAnsi="Arial" w:cstheme="minorBidi"/>
      <w:sz w:val="20"/>
    </w:rPr>
  </w:style>
  <w:style w:type="character" w:customStyle="1" w:styleId="KoptekstChar">
    <w:name w:val="Koptekst Char"/>
    <w:basedOn w:val="Standaardalinea-lettertype"/>
    <w:link w:val="Koptekst"/>
    <w:uiPriority w:val="99"/>
    <w:rsid w:val="00F027E4"/>
  </w:style>
  <w:style w:type="paragraph" w:styleId="Voettekst">
    <w:name w:val="footer"/>
    <w:basedOn w:val="Standaard"/>
    <w:link w:val="VoettekstChar"/>
    <w:uiPriority w:val="99"/>
    <w:unhideWhenUsed/>
    <w:rsid w:val="00F027E4"/>
    <w:pPr>
      <w:tabs>
        <w:tab w:val="center" w:pos="4536"/>
        <w:tab w:val="right" w:pos="9072"/>
      </w:tabs>
    </w:pPr>
    <w:rPr>
      <w:rFonts w:ascii="Arial" w:hAnsi="Arial" w:cstheme="minorBidi"/>
      <w:sz w:val="20"/>
    </w:rPr>
  </w:style>
  <w:style w:type="character" w:customStyle="1" w:styleId="VoettekstChar">
    <w:name w:val="Voettekst Char"/>
    <w:basedOn w:val="Standaardalinea-lettertype"/>
    <w:link w:val="Voettekst"/>
    <w:uiPriority w:val="99"/>
    <w:rsid w:val="00F027E4"/>
  </w:style>
  <w:style w:type="paragraph" w:styleId="Bijschrift">
    <w:name w:val="caption"/>
    <w:basedOn w:val="Standaard"/>
    <w:next w:val="Standaard"/>
    <w:uiPriority w:val="35"/>
    <w:semiHidden/>
    <w:unhideWhenUsed/>
    <w:qFormat/>
    <w:rsid w:val="007D2E7D"/>
    <w:pPr>
      <w:spacing w:after="200"/>
    </w:pPr>
    <w:rPr>
      <w:rFonts w:ascii="Arial" w:hAnsi="Arial" w:cstheme="minorBidi"/>
      <w:i/>
      <w:iCs/>
      <w:color w:val="44546A" w:themeColor="text2"/>
      <w:sz w:val="18"/>
      <w:szCs w:val="1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A25AD1"/>
    <w:rPr>
      <w:rFonts w:cs="Arial"/>
      <w:b/>
      <w:bCs/>
      <w:color w:val="46A643"/>
      <w:sz w:val="21"/>
      <w:szCs w:val="21"/>
      <w:lang w:eastAsia="nl-BE"/>
    </w:rPr>
  </w:style>
  <w:style w:type="character" w:styleId="Zwaar">
    <w:name w:val="Strong"/>
    <w:basedOn w:val="Standaardalinea-lettertype"/>
    <w:uiPriority w:val="22"/>
    <w:qFormat/>
    <w:rsid w:val="00A25AD1"/>
    <w:rPr>
      <w:b/>
      <w:bCs/>
    </w:rPr>
  </w:style>
  <w:style w:type="character" w:styleId="Hyperlink">
    <w:name w:val="Hyperlink"/>
    <w:basedOn w:val="Standaardalinea-lettertype"/>
    <w:uiPriority w:val="99"/>
    <w:unhideWhenUsed/>
    <w:rsid w:val="009E7B69"/>
    <w:rPr>
      <w:color w:val="0000FF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340D3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nl-NL" w:eastAsia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340D3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nl-NL" w:eastAsia="nl-NL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340D3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8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naauwerx\Downloads\sjabloon-extern%20document%20(1)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72490EA464B243A42DFF4E9B7C565D" ma:contentTypeVersion="9" ma:contentTypeDescription="Een nieuw document maken." ma:contentTypeScope="" ma:versionID="cc3f56150c3a9f04085dfa3eab387200">
  <xsd:schema xmlns:xsd="http://www.w3.org/2001/XMLSchema" xmlns:xs="http://www.w3.org/2001/XMLSchema" xmlns:p="http://schemas.microsoft.com/office/2006/metadata/properties" xmlns:ns2="08098b2e-42bf-4be5-ad54-b358918381c6" xmlns:ns3="34824430-cd15-4c20-b473-45ebd8dc7a2e" targetNamespace="http://schemas.microsoft.com/office/2006/metadata/properties" ma:root="true" ma:fieldsID="e0c7425ef46ac33ef3ea5ecae2c240d4" ns2:_="" ns3:_="">
    <xsd:import namespace="08098b2e-42bf-4be5-ad54-b358918381c6"/>
    <xsd:import namespace="34824430-cd15-4c20-b473-45ebd8dc7a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98b2e-42bf-4be5-ad54-b358918381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824430-cd15-4c20-b473-45ebd8dc7a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4824430-cd15-4c20-b473-45ebd8dc7a2e">
      <UserInfo>
        <DisplayName>Anne Van Loon</DisplayName>
        <AccountId>48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B9BDD-D8B1-4027-90FA-73917A118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098b2e-42bf-4be5-ad54-b358918381c6"/>
    <ds:schemaRef ds:uri="34824430-cd15-4c20-b473-45ebd8dc7a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98044F-6C45-431C-9AB6-7B289AFFA6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95A935-CBDB-481E-B6BA-9513EBA7248A}">
  <ds:schemaRefs>
    <ds:schemaRef ds:uri="http://schemas.microsoft.com/office/2006/metadata/properties"/>
    <ds:schemaRef ds:uri="http://schemas.microsoft.com/office/infopath/2007/PartnerControls"/>
    <ds:schemaRef ds:uri="34824430-cd15-4c20-b473-45ebd8dc7a2e"/>
  </ds:schemaRefs>
</ds:datastoreItem>
</file>

<file path=customXml/itemProps4.xml><?xml version="1.0" encoding="utf-8"?>
<ds:datastoreItem xmlns:ds="http://schemas.openxmlformats.org/officeDocument/2006/customXml" ds:itemID="{17FFBA98-8E24-4ADA-8D14-9A4660BDD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sjabloon-extern document (1)</Template>
  <TotalTime>0</TotalTime>
  <Pages>2</Pages>
  <Words>489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ninaauwerx</dc:creator>
  <cp:keywords/>
  <dc:description/>
  <cp:lastModifiedBy>Nathalie Samson</cp:lastModifiedBy>
  <cp:revision>2</cp:revision>
  <cp:lastPrinted>2014-12-23T13:29:00Z</cp:lastPrinted>
  <dcterms:created xsi:type="dcterms:W3CDTF">2024-01-24T09:26:00Z</dcterms:created>
  <dcterms:modified xsi:type="dcterms:W3CDTF">2024-01-24T09:26:00Z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1199a382-a36f-448a-8356-e011aa730f25</vt:lpwstr>
  </property>
  <property fmtid="{D5CDD505-2E9C-101B-9397-08002B2CF9AE}" pid="3" name="ContentTypeId">
    <vt:lpwstr>0x0101009B72490EA464B243A42DFF4E9B7C565D</vt:lpwstr>
  </property>
  <property fmtid="{D5CDD505-2E9C-101B-9397-08002B2CF9AE}" pid="4" name="Trefwoorden van OVSG">
    <vt:lpwstr/>
  </property>
</Properties>
</file>