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B46EE9" w14:textId="27B8F273" w:rsidR="005C327F" w:rsidRDefault="005C327F" w:rsidP="0010136F">
      <w:pPr>
        <w:pStyle w:val="Titelverslag"/>
      </w:pPr>
    </w:p>
    <w:p w14:paraId="130FB145" w14:textId="77777777" w:rsidR="0010136F" w:rsidRPr="0010136F" w:rsidRDefault="0010136F" w:rsidP="0010136F"/>
    <w:tbl>
      <w:tblPr>
        <w:tblW w:w="9346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1E0" w:firstRow="1" w:lastRow="1" w:firstColumn="1" w:lastColumn="1" w:noHBand="0" w:noVBand="0"/>
      </w:tblPr>
      <w:tblGrid>
        <w:gridCol w:w="4564"/>
        <w:gridCol w:w="4782"/>
      </w:tblGrid>
      <w:tr w:rsidR="003C266F" w14:paraId="11D461BB" w14:textId="77777777" w:rsidTr="00FC7242">
        <w:tc>
          <w:tcPr>
            <w:tcW w:w="934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B1D32CA" w14:textId="2BC6D08E" w:rsidR="00347C1D" w:rsidRPr="00536872" w:rsidRDefault="00347C1D" w:rsidP="00536872">
            <w:pPr>
              <w:spacing w:before="60" w:after="60" w:line="25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36872">
              <w:rPr>
                <w:rFonts w:asciiTheme="minorHAnsi" w:hAnsiTheme="minorHAnsi" w:cstheme="minorHAnsi"/>
                <w:b/>
                <w:sz w:val="22"/>
                <w:szCs w:val="22"/>
              </w:rPr>
              <w:t>F</w:t>
            </w:r>
            <w:r w:rsidR="00536872">
              <w:rPr>
                <w:rFonts w:asciiTheme="minorHAnsi" w:hAnsiTheme="minorHAnsi" w:cstheme="minorHAnsi"/>
                <w:b/>
                <w:sz w:val="22"/>
                <w:szCs w:val="22"/>
              </w:rPr>
              <w:t>UNCTIEBESCHRIJVING VOOR HET AMBT VAN BELEIDSONDERSTEUNER</w:t>
            </w:r>
          </w:p>
          <w:p w14:paraId="67CDA613" w14:textId="77777777" w:rsidR="00536872" w:rsidRDefault="00536872" w:rsidP="003C266F">
            <w:pPr>
              <w:spacing w:before="60" w:after="60" w:line="256" w:lineRule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7E8AB3D0" w14:textId="7C732133" w:rsidR="003C266F" w:rsidRPr="00536872" w:rsidRDefault="003C266F" w:rsidP="003C266F">
            <w:pPr>
              <w:spacing w:before="60" w:after="60" w:line="256" w:lineRule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36872">
              <w:rPr>
                <w:rFonts w:asciiTheme="minorHAnsi" w:hAnsiTheme="minorHAnsi" w:cstheme="minorHAnsi"/>
                <w:b/>
                <w:sz w:val="22"/>
                <w:szCs w:val="22"/>
              </w:rPr>
              <w:t>Onderwijsinstelling</w:t>
            </w:r>
            <w:r w:rsidRPr="00536872">
              <w:rPr>
                <w:rFonts w:asciiTheme="minorHAnsi" w:hAnsiTheme="minorHAnsi" w:cstheme="minorHAnsi"/>
                <w:b/>
                <w:sz w:val="22"/>
                <w:szCs w:val="22"/>
              </w:rPr>
              <w:tab/>
              <w:t>: ...............................</w:t>
            </w:r>
          </w:p>
          <w:p w14:paraId="2A212DBF" w14:textId="77777777" w:rsidR="003C266F" w:rsidRPr="00536872" w:rsidRDefault="003C266F" w:rsidP="00521676">
            <w:pPr>
              <w:spacing w:before="60" w:after="60" w:line="256" w:lineRule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36872">
              <w:rPr>
                <w:rFonts w:asciiTheme="minorHAnsi" w:hAnsiTheme="minorHAnsi" w:cstheme="minorHAnsi"/>
                <w:b/>
                <w:sz w:val="22"/>
                <w:szCs w:val="22"/>
              </w:rPr>
              <w:t>Instellingsnummer</w:t>
            </w:r>
            <w:r w:rsidRPr="00536872">
              <w:rPr>
                <w:rFonts w:asciiTheme="minorHAnsi" w:hAnsiTheme="minorHAnsi" w:cstheme="minorHAnsi"/>
                <w:b/>
                <w:sz w:val="22"/>
                <w:szCs w:val="22"/>
              </w:rPr>
              <w:tab/>
              <w:t>: ...............................</w:t>
            </w:r>
          </w:p>
          <w:p w14:paraId="55E4C38A" w14:textId="7399427F" w:rsidR="003C266F" w:rsidRPr="00536872" w:rsidRDefault="003C266F" w:rsidP="00521676">
            <w:pPr>
              <w:spacing w:before="60" w:after="60" w:line="256" w:lineRule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36872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Schoolbestuur </w:t>
            </w:r>
            <w:r w:rsidRPr="00536872">
              <w:rPr>
                <w:rFonts w:asciiTheme="minorHAnsi" w:hAnsiTheme="minorHAnsi" w:cstheme="minorHAnsi"/>
                <w:b/>
                <w:sz w:val="22"/>
                <w:szCs w:val="22"/>
              </w:rPr>
              <w:tab/>
            </w:r>
            <w:r w:rsidR="0031144B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           </w:t>
            </w:r>
            <w:proofErr w:type="gramStart"/>
            <w:r w:rsidR="0031144B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 </w:t>
            </w:r>
            <w:r w:rsidRPr="00536872">
              <w:rPr>
                <w:rFonts w:asciiTheme="minorHAnsi" w:hAnsiTheme="minorHAnsi" w:cstheme="minorHAnsi"/>
                <w:b/>
                <w:sz w:val="22"/>
                <w:szCs w:val="22"/>
              </w:rPr>
              <w:t>:</w:t>
            </w:r>
            <w:proofErr w:type="gramEnd"/>
            <w:r w:rsidRPr="00536872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...............................</w:t>
            </w:r>
          </w:p>
          <w:p w14:paraId="442E6617" w14:textId="7B1E50CE" w:rsidR="003C266F" w:rsidRDefault="0031144B" w:rsidP="00521676">
            <w:pPr>
              <w:spacing w:before="60" w:after="60" w:line="256" w:lineRule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Eerste e</w:t>
            </w:r>
            <w:r w:rsidR="003C266F" w:rsidRPr="00536872">
              <w:rPr>
                <w:rFonts w:asciiTheme="minorHAnsi" w:hAnsiTheme="minorHAnsi" w:cstheme="minorHAnsi"/>
                <w:b/>
                <w:sz w:val="22"/>
                <w:szCs w:val="22"/>
              </w:rPr>
              <w:t>valuator</w:t>
            </w:r>
            <w:r w:rsidR="003C266F" w:rsidRPr="00536872">
              <w:rPr>
                <w:rFonts w:asciiTheme="minorHAnsi" w:hAnsiTheme="minorHAnsi" w:cstheme="minorHAnsi"/>
                <w:b/>
                <w:sz w:val="22"/>
                <w:szCs w:val="22"/>
              </w:rPr>
              <w:tab/>
              <w:t>: ...............................</w:t>
            </w:r>
          </w:p>
          <w:p w14:paraId="5E99AE50" w14:textId="4B899B5D" w:rsidR="0031144B" w:rsidRPr="00536872" w:rsidRDefault="0031144B" w:rsidP="00521676">
            <w:pPr>
              <w:spacing w:before="60" w:after="60" w:line="256" w:lineRule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Tweede evaluator       </w:t>
            </w:r>
            <w:proofErr w:type="gramStart"/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 :</w:t>
            </w:r>
            <w:proofErr w:type="gramEnd"/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……………………………..</w:t>
            </w:r>
          </w:p>
          <w:p w14:paraId="3F433EFE" w14:textId="73D86F20" w:rsidR="003C266F" w:rsidRPr="003C266F" w:rsidRDefault="003C266F" w:rsidP="00521676">
            <w:pPr>
              <w:spacing w:before="60" w:after="60" w:line="256" w:lineRule="auto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</w:tr>
      <w:tr w:rsidR="003C266F" w14:paraId="2E3991A3" w14:textId="77777777" w:rsidTr="002962EF">
        <w:tc>
          <w:tcPr>
            <w:tcW w:w="934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8EAADB" w:themeFill="accent1" w:themeFillTint="99"/>
            <w:hideMark/>
          </w:tcPr>
          <w:p w14:paraId="1BB5F30A" w14:textId="77777777" w:rsidR="003C266F" w:rsidRDefault="003C266F" w:rsidP="00521676">
            <w:pPr>
              <w:spacing w:before="60" w:after="60" w:line="256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A. Taken eigen aan de functie</w:t>
            </w:r>
          </w:p>
        </w:tc>
      </w:tr>
      <w:tr w:rsidR="003C266F" w14:paraId="067D1722" w14:textId="77777777" w:rsidTr="00521676">
        <w:tc>
          <w:tcPr>
            <w:tcW w:w="934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7194ED3C" w14:textId="77777777" w:rsidR="003C266F" w:rsidRDefault="003C266F" w:rsidP="00521676">
            <w:pPr>
              <w:spacing w:before="60" w:after="60" w:line="256" w:lineRule="auto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 xml:space="preserve">A.1 Beleid </w:t>
            </w:r>
          </w:p>
          <w:p w14:paraId="795DFA86" w14:textId="77777777" w:rsidR="003C266F" w:rsidRPr="000143EC" w:rsidRDefault="003C266F" w:rsidP="00521676">
            <w:pPr>
              <w:spacing w:before="60" w:after="60" w:line="256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De beleidsondersteuner ondersteunt de directeur bij:</w:t>
            </w:r>
          </w:p>
          <w:p w14:paraId="2560DDE4" w14:textId="77777777" w:rsidR="003C266F" w:rsidRPr="009F322B" w:rsidRDefault="003C266F" w:rsidP="003C266F">
            <w:pPr>
              <w:numPr>
                <w:ilvl w:val="0"/>
                <w:numId w:val="7"/>
              </w:num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>Het uitbouwen van een gedragen, geïntegreerd en samenhangend onderwijskundig beleid vertrekkend vanuit het pedagogisch project.</w:t>
            </w:r>
          </w:p>
          <w:p w14:paraId="102D4D5F" w14:textId="77777777" w:rsidR="003C266F" w:rsidRDefault="003C266F" w:rsidP="003C266F">
            <w:pPr>
              <w:numPr>
                <w:ilvl w:val="0"/>
                <w:numId w:val="7"/>
              </w:num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 xml:space="preserve">Het uitvoeren van een systematische, cyclische en betrouwbare evaluatie van de werking van de onderwijsinstelling om de onderwijskwaliteit te bewaken en te verbeteren. </w:t>
            </w:r>
          </w:p>
          <w:p w14:paraId="34FDEB50" w14:textId="77777777" w:rsidR="003C266F" w:rsidRDefault="003C266F" w:rsidP="003C266F">
            <w:pPr>
              <w:numPr>
                <w:ilvl w:val="2"/>
                <w:numId w:val="7"/>
              </w:numPr>
              <w:spacing w:line="256" w:lineRule="auto"/>
              <w:ind w:left="284" w:hanging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Het uitrollen van onderwijsonderzoeken (bv. Koala) in de onderwijsinstellings- en klaspraktijk. </w:t>
            </w:r>
          </w:p>
          <w:p w14:paraId="0C391F94" w14:textId="77777777" w:rsidR="003C266F" w:rsidRDefault="003C266F" w:rsidP="00521676">
            <w:pPr>
              <w:spacing w:line="256" w:lineRule="auto"/>
              <w:ind w:left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 xml:space="preserve"> </w:t>
            </w:r>
          </w:p>
        </w:tc>
      </w:tr>
      <w:tr w:rsidR="003C266F" w14:paraId="14849746" w14:textId="77777777" w:rsidTr="00521676">
        <w:tc>
          <w:tcPr>
            <w:tcW w:w="934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07ED26D5" w14:textId="77777777" w:rsidR="003C266F" w:rsidRDefault="003C266F" w:rsidP="00521676">
            <w:pPr>
              <w:spacing w:before="60" w:after="60" w:line="256" w:lineRule="auto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A.2 Planning en organisatie van de onderwijsinstelling</w:t>
            </w:r>
          </w:p>
          <w:p w14:paraId="2FF764B0" w14:textId="77777777" w:rsidR="003C266F" w:rsidRPr="000143EC" w:rsidRDefault="003C266F" w:rsidP="00521676">
            <w:pPr>
              <w:spacing w:before="60" w:after="60" w:line="256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De beleidsondersteuner ondersteunt de directeur bij:</w:t>
            </w:r>
          </w:p>
          <w:p w14:paraId="40DE8D54" w14:textId="77777777" w:rsidR="003C266F" w:rsidRDefault="003C266F" w:rsidP="003C266F">
            <w:pPr>
              <w:numPr>
                <w:ilvl w:val="0"/>
                <w:numId w:val="7"/>
              </w:num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Het voeren van een motiverend personeelsbeleid met aandacht voor samenwerking, resultaten en effecten en professionalisering. </w:t>
            </w:r>
          </w:p>
          <w:p w14:paraId="34E09DBE" w14:textId="77777777" w:rsidR="003C266F" w:rsidRDefault="003C266F" w:rsidP="003C266F">
            <w:pPr>
              <w:numPr>
                <w:ilvl w:val="2"/>
                <w:numId w:val="7"/>
              </w:numPr>
              <w:spacing w:line="256" w:lineRule="auto"/>
              <w:ind w:left="284" w:hanging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Het onderhouden van </w:t>
            </w:r>
            <w:r>
              <w:rPr>
                <w:rFonts w:ascii="Arial" w:hAnsi="Arial" w:cs="Arial"/>
                <w:sz w:val="20"/>
                <w:szCs w:val="20"/>
              </w:rPr>
              <w:t xml:space="preserve">een passende begeleiding voor elke leerling met het oog op optimale ontwikkel- en leerkansen. </w:t>
            </w:r>
          </w:p>
          <w:p w14:paraId="236DF6C3" w14:textId="77777777" w:rsidR="00B269BB" w:rsidRDefault="00B269BB" w:rsidP="00B269BB">
            <w:pPr>
              <w:spacing w:line="256" w:lineRule="auto"/>
              <w:ind w:left="284"/>
              <w:rPr>
                <w:rFonts w:ascii="Arial" w:hAnsi="Arial" w:cs="Arial"/>
                <w:sz w:val="20"/>
                <w:szCs w:val="20"/>
              </w:rPr>
            </w:pPr>
          </w:p>
          <w:p w14:paraId="28104DC7" w14:textId="77777777" w:rsidR="003C266F" w:rsidRDefault="003C266F" w:rsidP="00521676">
            <w:pPr>
              <w:spacing w:line="256" w:lineRule="auto"/>
              <w:ind w:left="284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C266F" w14:paraId="52A373CA" w14:textId="77777777" w:rsidTr="00521676">
        <w:tc>
          <w:tcPr>
            <w:tcW w:w="934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3DAC12F3" w14:textId="77777777" w:rsidR="003C266F" w:rsidRDefault="003C266F" w:rsidP="00521676">
            <w:pPr>
              <w:spacing w:before="60" w:after="60" w:line="256" w:lineRule="auto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A.3 Coaching</w:t>
            </w:r>
          </w:p>
          <w:p w14:paraId="0D5FC8CD" w14:textId="77777777" w:rsidR="003C266F" w:rsidRPr="0064536F" w:rsidRDefault="003C266F" w:rsidP="00521676">
            <w:pPr>
              <w:spacing w:before="60" w:after="60" w:line="256" w:lineRule="auto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De beleidsondersteuner ondersteunt de directeur bij het coachen van de </w:t>
            </w:r>
            <w:proofErr w:type="gramStart"/>
            <w:r>
              <w:rPr>
                <w:rFonts w:ascii="Arial" w:hAnsi="Arial" w:cs="Arial"/>
                <w:bCs/>
                <w:sz w:val="20"/>
                <w:szCs w:val="20"/>
              </w:rPr>
              <w:t>teamleden :</w:t>
            </w:r>
            <w:proofErr w:type="gramEnd"/>
          </w:p>
          <w:p w14:paraId="2EA70FC1" w14:textId="77777777" w:rsidR="003C266F" w:rsidRPr="00B269BB" w:rsidRDefault="003C266F" w:rsidP="003C266F">
            <w:pPr>
              <w:numPr>
                <w:ilvl w:val="2"/>
                <w:numId w:val="7"/>
              </w:numPr>
              <w:spacing w:line="256" w:lineRule="auto"/>
              <w:ind w:left="284" w:hanging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Om het referentiekader onderwijskwaliteit te implementeren.</w:t>
            </w:r>
          </w:p>
          <w:p w14:paraId="0168043D" w14:textId="77777777" w:rsidR="00B269BB" w:rsidRDefault="00B269BB" w:rsidP="00B269BB">
            <w:pPr>
              <w:spacing w:line="256" w:lineRule="auto"/>
              <w:ind w:left="284"/>
              <w:rPr>
                <w:rFonts w:ascii="Arial" w:hAnsi="Arial" w:cs="Arial"/>
                <w:sz w:val="20"/>
                <w:szCs w:val="20"/>
              </w:rPr>
            </w:pPr>
          </w:p>
          <w:p w14:paraId="5A142A31" w14:textId="77777777" w:rsidR="003C266F" w:rsidRPr="00180127" w:rsidRDefault="003C266F" w:rsidP="00521676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C266F" w14:paraId="35DEF9A6" w14:textId="77777777" w:rsidTr="00521676">
        <w:tc>
          <w:tcPr>
            <w:tcW w:w="934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639DEBFD" w14:textId="77777777" w:rsidR="003C266F" w:rsidRDefault="003C266F" w:rsidP="00521676">
            <w:pPr>
              <w:spacing w:before="60" w:after="60"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A.4 Financieel en administratief beheer</w:t>
            </w:r>
            <w:r>
              <w:rPr>
                <w:rFonts w:ascii="Arial" w:hAnsi="Arial" w:cs="Arial"/>
              </w:rPr>
              <w:t xml:space="preserve"> </w:t>
            </w:r>
          </w:p>
          <w:p w14:paraId="3C73406C" w14:textId="77777777" w:rsidR="003C266F" w:rsidRPr="000143EC" w:rsidRDefault="003C266F" w:rsidP="00521676">
            <w:pPr>
              <w:spacing w:before="60" w:after="60" w:line="256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De beleidsondersteuner ondersteunt de directeur bij:</w:t>
            </w:r>
          </w:p>
          <w:p w14:paraId="2C7B3E36" w14:textId="77777777" w:rsidR="003C266F" w:rsidRDefault="003C266F" w:rsidP="003C266F">
            <w:pPr>
              <w:numPr>
                <w:ilvl w:val="0"/>
                <w:numId w:val="7"/>
              </w:num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Het voeren van een gezond en evenwichtig financieel beleid. </w:t>
            </w:r>
          </w:p>
          <w:p w14:paraId="102D8E72" w14:textId="77777777" w:rsidR="00B269BB" w:rsidRDefault="00B269BB" w:rsidP="00B269BB">
            <w:pPr>
              <w:spacing w:line="256" w:lineRule="auto"/>
              <w:ind w:left="284"/>
              <w:rPr>
                <w:rFonts w:ascii="Arial" w:hAnsi="Arial" w:cs="Arial"/>
                <w:sz w:val="20"/>
                <w:szCs w:val="20"/>
              </w:rPr>
            </w:pPr>
          </w:p>
          <w:p w14:paraId="0F0E6254" w14:textId="77777777" w:rsidR="003C266F" w:rsidRDefault="003C266F" w:rsidP="00521676">
            <w:pPr>
              <w:spacing w:line="256" w:lineRule="auto"/>
              <w:ind w:left="284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C266F" w14:paraId="1C39171E" w14:textId="77777777" w:rsidTr="00521676">
        <w:tc>
          <w:tcPr>
            <w:tcW w:w="934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461C1392" w14:textId="77777777" w:rsidR="003C266F" w:rsidRDefault="003C266F" w:rsidP="00521676">
            <w:pPr>
              <w:spacing w:before="60" w:after="60"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A.5 Communicatie en vertegenwoordiging</w:t>
            </w:r>
            <w:r>
              <w:rPr>
                <w:rFonts w:ascii="Arial" w:hAnsi="Arial" w:cs="Arial"/>
              </w:rPr>
              <w:t xml:space="preserve"> </w:t>
            </w:r>
          </w:p>
          <w:p w14:paraId="3E279FB5" w14:textId="77777777" w:rsidR="003C266F" w:rsidRPr="000143EC" w:rsidRDefault="003C266F" w:rsidP="00521676">
            <w:pPr>
              <w:spacing w:before="60" w:after="60" w:line="256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De beleidsondersteuner ondersteunt de directeur bij:</w:t>
            </w:r>
          </w:p>
          <w:p w14:paraId="1126AA2A" w14:textId="77777777" w:rsidR="003C266F" w:rsidRDefault="003C266F" w:rsidP="003C266F">
            <w:pPr>
              <w:numPr>
                <w:ilvl w:val="0"/>
                <w:numId w:val="7"/>
              </w:num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Het helder en gericht communiceren naar internen en externen over het gevoerde beleid. </w:t>
            </w:r>
          </w:p>
          <w:p w14:paraId="28832FFB" w14:textId="77777777" w:rsidR="00B269BB" w:rsidRDefault="00B269BB" w:rsidP="00B269BB">
            <w:pPr>
              <w:spacing w:line="256" w:lineRule="auto"/>
              <w:ind w:left="284"/>
              <w:rPr>
                <w:rFonts w:ascii="Arial" w:hAnsi="Arial" w:cs="Arial"/>
                <w:sz w:val="20"/>
                <w:szCs w:val="20"/>
              </w:rPr>
            </w:pPr>
          </w:p>
          <w:p w14:paraId="135AC4B5" w14:textId="77777777" w:rsidR="003C266F" w:rsidRDefault="003C266F" w:rsidP="00521676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C266F" w14:paraId="77467A04" w14:textId="77777777" w:rsidTr="002962EF">
        <w:tc>
          <w:tcPr>
            <w:tcW w:w="934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8EAADB" w:themeFill="accent1" w:themeFillTint="99"/>
            <w:hideMark/>
          </w:tcPr>
          <w:p w14:paraId="553898B0" w14:textId="77777777" w:rsidR="003C266F" w:rsidRDefault="003C266F" w:rsidP="00521676">
            <w:pPr>
              <w:spacing w:before="60" w:after="60" w:line="256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B. De professionalisering</w:t>
            </w:r>
          </w:p>
        </w:tc>
      </w:tr>
      <w:tr w:rsidR="003C266F" w14:paraId="26DE4D18" w14:textId="77777777" w:rsidTr="00521676">
        <w:tc>
          <w:tcPr>
            <w:tcW w:w="934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65C3E2BD" w14:textId="77777777" w:rsidR="003C266F" w:rsidRDefault="003C266F" w:rsidP="003C266F">
            <w:pPr>
              <w:numPr>
                <w:ilvl w:val="2"/>
                <w:numId w:val="7"/>
              </w:numPr>
              <w:spacing w:line="256" w:lineRule="auto"/>
              <w:ind w:left="284" w:hanging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De beleidsondersteuner staat voor leer- en veranderingsbereidheid door te reflecteren en zich systematisch te professionaliseren.  </w:t>
            </w:r>
            <w:r>
              <w:rPr>
                <w:rFonts w:ascii="Arial" w:hAnsi="Arial"/>
                <w:sz w:val="20"/>
                <w:szCs w:val="20"/>
              </w:rPr>
              <w:br/>
            </w:r>
          </w:p>
        </w:tc>
      </w:tr>
      <w:tr w:rsidR="003C266F" w14:paraId="761ACDC0" w14:textId="77777777" w:rsidTr="002962EF">
        <w:tc>
          <w:tcPr>
            <w:tcW w:w="934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8EAADB" w:themeFill="accent1" w:themeFillTint="99"/>
            <w:hideMark/>
          </w:tcPr>
          <w:p w14:paraId="394062CB" w14:textId="77777777" w:rsidR="003C266F" w:rsidRDefault="003C266F" w:rsidP="00521676">
            <w:pPr>
              <w:spacing w:before="60" w:after="60" w:line="256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C. Het overleg en de samenwerking met het personeel, gemeentelijke beleidsverantwoordelijken, gemeentelijke diensten, leerlingen, ouders, </w:t>
            </w:r>
            <w:r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CLB (enkel in leerplichtonderwijs)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en eventuele externe actoren</w:t>
            </w:r>
          </w:p>
        </w:tc>
      </w:tr>
      <w:tr w:rsidR="003C266F" w14:paraId="63103958" w14:textId="77777777" w:rsidTr="00521676">
        <w:tc>
          <w:tcPr>
            <w:tcW w:w="934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D542DF1" w14:textId="77777777" w:rsidR="003C266F" w:rsidRDefault="003C266F" w:rsidP="003C266F">
            <w:pPr>
              <w:numPr>
                <w:ilvl w:val="0"/>
                <w:numId w:val="7"/>
              </w:num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 xml:space="preserve">De beleidsondersteuner helpt samenwerkingsverbanden uit te zetten die voor elke leerling het leren, de optimale ontwikkelkansen, het psychisch en sociaal functioneren ten goede komen. </w:t>
            </w:r>
          </w:p>
          <w:p w14:paraId="217365AC" w14:textId="77777777" w:rsidR="003C266F" w:rsidRDefault="003C266F" w:rsidP="003C266F">
            <w:pPr>
              <w:numPr>
                <w:ilvl w:val="2"/>
                <w:numId w:val="7"/>
              </w:numPr>
              <w:spacing w:line="256" w:lineRule="auto"/>
              <w:ind w:left="284" w:hanging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 beleidsondersteuner communiceert transparant over de werking met alle betrokkenen en zorgt voor een optimale informatiedoorstroming.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3C266F" w14:paraId="1D975108" w14:textId="77777777" w:rsidTr="00521676">
        <w:tc>
          <w:tcPr>
            <w:tcW w:w="934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0074D836" w14:textId="77777777" w:rsidR="003C266F" w:rsidRDefault="003C266F" w:rsidP="00521676">
            <w:pPr>
              <w:spacing w:before="60" w:after="60" w:line="256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ONDERTEKENING </w:t>
            </w:r>
          </w:p>
        </w:tc>
      </w:tr>
      <w:tr w:rsidR="003C266F" w14:paraId="7D01DD15" w14:textId="77777777" w:rsidTr="00521676">
        <w:tc>
          <w:tcPr>
            <w:tcW w:w="45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10C6956" w14:textId="77777777" w:rsidR="003C266F" w:rsidRDefault="003C266F" w:rsidP="00521676">
            <w:pPr>
              <w:widowControl w:val="0"/>
              <w:tabs>
                <w:tab w:val="left" w:pos="4860"/>
              </w:tabs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</w:p>
          <w:p w14:paraId="6431EDE1" w14:textId="77777777" w:rsidR="003C266F" w:rsidRDefault="003C266F" w:rsidP="00521676">
            <w:pPr>
              <w:widowControl w:val="0"/>
              <w:tabs>
                <w:tab w:val="left" w:pos="4860"/>
              </w:tabs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Handtekening personeelslid 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voor kennisneming  </w:t>
            </w:r>
          </w:p>
          <w:p w14:paraId="6A7FCCF8" w14:textId="77777777" w:rsidR="003C266F" w:rsidRDefault="003C266F" w:rsidP="00521676">
            <w:pPr>
              <w:widowControl w:val="0"/>
              <w:tabs>
                <w:tab w:val="left" w:pos="4860"/>
              </w:tabs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</w:p>
          <w:p w14:paraId="43E72614" w14:textId="77777777" w:rsidR="003C266F" w:rsidRDefault="003C266F" w:rsidP="00521676">
            <w:pPr>
              <w:widowControl w:val="0"/>
              <w:tabs>
                <w:tab w:val="left" w:pos="4860"/>
              </w:tabs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</w:p>
          <w:p w14:paraId="15AC9AE5" w14:textId="77777777" w:rsidR="003C266F" w:rsidRDefault="003C266F" w:rsidP="00521676">
            <w:pPr>
              <w:widowControl w:val="0"/>
              <w:tabs>
                <w:tab w:val="left" w:pos="4860"/>
              </w:tabs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</w:p>
          <w:p w14:paraId="19BEFD90" w14:textId="77777777" w:rsidR="003C266F" w:rsidRDefault="003C266F" w:rsidP="00521676">
            <w:pPr>
              <w:widowControl w:val="0"/>
              <w:tabs>
                <w:tab w:val="left" w:pos="4860"/>
              </w:tabs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</w:p>
          <w:p w14:paraId="4F1243E5" w14:textId="77777777" w:rsidR="003C266F" w:rsidRDefault="003C266F" w:rsidP="00521676">
            <w:pPr>
              <w:widowControl w:val="0"/>
              <w:tabs>
                <w:tab w:val="left" w:pos="4860"/>
              </w:tabs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naam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) ……………………..</w:t>
            </w:r>
          </w:p>
          <w:p w14:paraId="0AC38615" w14:textId="77777777" w:rsidR="003C266F" w:rsidRDefault="003C266F" w:rsidP="00521676">
            <w:pPr>
              <w:widowControl w:val="0"/>
              <w:tabs>
                <w:tab w:val="left" w:pos="4860"/>
              </w:tabs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stamboeknummer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)……………………..</w:t>
            </w:r>
          </w:p>
          <w:p w14:paraId="09FB7799" w14:textId="77777777" w:rsidR="003C266F" w:rsidRDefault="003C266F" w:rsidP="00521676">
            <w:pPr>
              <w:widowControl w:val="0"/>
              <w:tabs>
                <w:tab w:val="left" w:pos="4860"/>
              </w:tabs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datum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) ……………………..</w:t>
            </w:r>
          </w:p>
          <w:p w14:paraId="0F27E341" w14:textId="77777777" w:rsidR="003C266F" w:rsidRDefault="003C266F" w:rsidP="00521676">
            <w:pPr>
              <w:widowControl w:val="0"/>
              <w:tabs>
                <w:tab w:val="left" w:pos="4860"/>
              </w:tabs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845F0B6" w14:textId="77777777" w:rsidR="003C266F" w:rsidRDefault="003C266F" w:rsidP="00521676">
            <w:pPr>
              <w:widowControl w:val="0"/>
              <w:tabs>
                <w:tab w:val="left" w:pos="4860"/>
              </w:tabs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</w:p>
          <w:p w14:paraId="7E301D27" w14:textId="77777777" w:rsidR="003C266F" w:rsidRDefault="003C266F" w:rsidP="00521676">
            <w:pPr>
              <w:widowControl w:val="0"/>
              <w:tabs>
                <w:tab w:val="left" w:pos="4860"/>
              </w:tabs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Handtekening evaluator </w:t>
            </w:r>
          </w:p>
          <w:p w14:paraId="16DB535D" w14:textId="77777777" w:rsidR="003C266F" w:rsidRDefault="003C266F" w:rsidP="00521676">
            <w:pPr>
              <w:tabs>
                <w:tab w:val="left" w:pos="8100"/>
              </w:tabs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7719C35D" w14:textId="77777777" w:rsidR="003C266F" w:rsidRDefault="003C266F" w:rsidP="00521676">
            <w:pPr>
              <w:widowControl w:val="0"/>
              <w:tabs>
                <w:tab w:val="left" w:pos="4860"/>
              </w:tabs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</w:p>
          <w:p w14:paraId="3268C9E9" w14:textId="77777777" w:rsidR="003C266F" w:rsidRDefault="003C266F" w:rsidP="00521676">
            <w:pPr>
              <w:widowControl w:val="0"/>
              <w:tabs>
                <w:tab w:val="left" w:pos="4860"/>
              </w:tabs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</w:p>
          <w:p w14:paraId="7916C4AF" w14:textId="77777777" w:rsidR="003C266F" w:rsidRDefault="003C266F" w:rsidP="00521676">
            <w:pPr>
              <w:widowControl w:val="0"/>
              <w:tabs>
                <w:tab w:val="left" w:pos="4860"/>
              </w:tabs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</w:p>
          <w:p w14:paraId="798473FE" w14:textId="77777777" w:rsidR="003C266F" w:rsidRDefault="003C266F" w:rsidP="00521676">
            <w:pPr>
              <w:widowControl w:val="0"/>
              <w:tabs>
                <w:tab w:val="left" w:pos="4860"/>
              </w:tabs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</w:p>
          <w:p w14:paraId="6962D261" w14:textId="77777777" w:rsidR="003C266F" w:rsidRDefault="003C266F" w:rsidP="00521676">
            <w:pPr>
              <w:widowControl w:val="0"/>
              <w:tabs>
                <w:tab w:val="left" w:pos="4860"/>
              </w:tabs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naam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) ……………………..</w:t>
            </w:r>
          </w:p>
          <w:p w14:paraId="0F2DBDDD" w14:textId="77777777" w:rsidR="003C266F" w:rsidRDefault="003C266F" w:rsidP="00521676">
            <w:pPr>
              <w:widowControl w:val="0"/>
              <w:tabs>
                <w:tab w:val="left" w:pos="4860"/>
              </w:tabs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datum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) ……………………..</w:t>
            </w:r>
          </w:p>
          <w:p w14:paraId="68D98CF7" w14:textId="77777777" w:rsidR="003C266F" w:rsidRDefault="003C266F" w:rsidP="00521676">
            <w:pPr>
              <w:widowControl w:val="0"/>
              <w:tabs>
                <w:tab w:val="left" w:pos="4860"/>
              </w:tabs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889F772" w14:textId="77777777" w:rsidR="009E4FF9" w:rsidRPr="009E4FF9" w:rsidRDefault="009E4FF9" w:rsidP="003C266F">
      <w:pPr>
        <w:pStyle w:val="Tussentitel"/>
      </w:pPr>
    </w:p>
    <w:sectPr w:rsidR="009E4FF9" w:rsidRPr="009E4FF9">
      <w:headerReference w:type="default" r:id="rId11"/>
      <w:footerReference w:type="even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5B358E" w14:textId="77777777" w:rsidR="00AC17D3" w:rsidRDefault="00AC17D3" w:rsidP="0010136F">
      <w:r>
        <w:separator/>
      </w:r>
    </w:p>
  </w:endnote>
  <w:endnote w:type="continuationSeparator" w:id="0">
    <w:p w14:paraId="70094003" w14:textId="77777777" w:rsidR="00AC17D3" w:rsidRDefault="00AC17D3" w:rsidP="001013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inanummer"/>
      </w:rPr>
      <w:id w:val="-488555183"/>
      <w:docPartObj>
        <w:docPartGallery w:val="Page Numbers (Bottom of Page)"/>
        <w:docPartUnique/>
      </w:docPartObj>
    </w:sdtPr>
    <w:sdtContent>
      <w:p w14:paraId="7726B829" w14:textId="77777777" w:rsidR="003630AF" w:rsidRDefault="003630AF" w:rsidP="0010136F">
        <w:pPr>
          <w:pStyle w:val="Voettekst"/>
          <w:rPr>
            <w:rStyle w:val="Paginanummer"/>
          </w:rPr>
        </w:pPr>
        <w:r>
          <w:rPr>
            <w:rStyle w:val="Paginanummer"/>
          </w:rPr>
          <w:fldChar w:fldCharType="begin"/>
        </w:r>
        <w:r>
          <w:rPr>
            <w:rStyle w:val="Paginanummer"/>
          </w:rPr>
          <w:instrText xml:space="preserve"> PAGE </w:instrText>
        </w:r>
        <w:r>
          <w:rPr>
            <w:rStyle w:val="Paginanummer"/>
          </w:rPr>
          <w:fldChar w:fldCharType="end"/>
        </w:r>
      </w:p>
    </w:sdtContent>
  </w:sdt>
  <w:p w14:paraId="2373FDA0" w14:textId="77777777" w:rsidR="003630AF" w:rsidRDefault="003630AF" w:rsidP="0010136F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B5F7B" w14:textId="6F097ABB" w:rsidR="003630AF" w:rsidRPr="009E4FF9" w:rsidRDefault="003630AF" w:rsidP="0010136F">
    <w:pPr>
      <w:pStyle w:val="Voettekst"/>
      <w:rPr>
        <w:rStyle w:val="Paginanummer"/>
        <w:color w:val="1D3159"/>
        <w:vertAlign w:val="subscript"/>
      </w:rPr>
    </w:pPr>
  </w:p>
  <w:p w14:paraId="606ABA4A" w14:textId="77777777" w:rsidR="000B5B15" w:rsidRDefault="000B5B15" w:rsidP="0010136F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73436E" w14:textId="77777777" w:rsidR="00AC17D3" w:rsidRDefault="00AC17D3" w:rsidP="0010136F">
      <w:r>
        <w:separator/>
      </w:r>
    </w:p>
  </w:footnote>
  <w:footnote w:type="continuationSeparator" w:id="0">
    <w:p w14:paraId="7E1837CD" w14:textId="77777777" w:rsidR="00AC17D3" w:rsidRDefault="00AC17D3" w:rsidP="001013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092206" w14:textId="01890836" w:rsidR="00576223" w:rsidRDefault="00576223" w:rsidP="0010136F">
    <w:pPr>
      <w:pStyle w:val="Koptekst"/>
    </w:pPr>
  </w:p>
  <w:p w14:paraId="456B1539" w14:textId="77777777" w:rsidR="006A5EEC" w:rsidRDefault="006A5EEC" w:rsidP="0010136F">
    <w:pPr>
      <w:pStyle w:val="Koptekst"/>
    </w:pPr>
  </w:p>
  <w:p w14:paraId="381A0BC4" w14:textId="77777777" w:rsidR="00C9760D" w:rsidRDefault="00C9760D" w:rsidP="0010136F">
    <w:pPr>
      <w:pStyle w:val="Koptekst"/>
    </w:pPr>
  </w:p>
  <w:p w14:paraId="5A4232CC" w14:textId="77777777" w:rsidR="00C9760D" w:rsidRDefault="00C9760D" w:rsidP="0010136F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7634C1"/>
    <w:multiLevelType w:val="hybridMultilevel"/>
    <w:tmpl w:val="CBEA5458"/>
    <w:lvl w:ilvl="0" w:tplc="652239D8">
      <w:start w:val="1"/>
      <w:numFmt w:val="bullet"/>
      <w:lvlText w:val=""/>
      <w:lvlJc w:val="left"/>
      <w:pPr>
        <w:ind w:left="454" w:hanging="341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446835"/>
    <w:multiLevelType w:val="hybridMultilevel"/>
    <w:tmpl w:val="D4FC4CCA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A377E5"/>
    <w:multiLevelType w:val="hybridMultilevel"/>
    <w:tmpl w:val="BB4E1330"/>
    <w:lvl w:ilvl="0" w:tplc="599E6644">
      <w:start w:val="1"/>
      <w:numFmt w:val="bullet"/>
      <w:pStyle w:val="Opsomming"/>
      <w:lvlText w:val=""/>
      <w:lvlJc w:val="left"/>
      <w:pPr>
        <w:ind w:left="454" w:hanging="397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D42C22"/>
    <w:multiLevelType w:val="hybridMultilevel"/>
    <w:tmpl w:val="F364EFE8"/>
    <w:lvl w:ilvl="0" w:tplc="63DEDAE8">
      <w:start w:val="1"/>
      <w:numFmt w:val="bullet"/>
      <w:lvlText w:val="­"/>
      <w:lvlJc w:val="left"/>
      <w:pPr>
        <w:tabs>
          <w:tab w:val="num" w:pos="284"/>
        </w:tabs>
        <w:ind w:left="284" w:hanging="284"/>
      </w:pPr>
      <w:rPr>
        <w:rFonts w:ascii="Courier New" w:hAnsi="Courier New" w:hint="default"/>
      </w:rPr>
    </w:lvl>
    <w:lvl w:ilvl="1" w:tplc="04130003">
      <w:start w:val="1"/>
      <w:numFmt w:val="bullet"/>
      <w:lvlText w:val="o"/>
      <w:lvlJc w:val="left"/>
      <w:pPr>
        <w:tabs>
          <w:tab w:val="num" w:pos="873"/>
        </w:tabs>
        <w:ind w:left="873" w:hanging="360"/>
      </w:pPr>
      <w:rPr>
        <w:rFonts w:ascii="Courier New" w:hAnsi="Courier New" w:hint="default"/>
      </w:rPr>
    </w:lvl>
    <w:lvl w:ilvl="2" w:tplc="00010409">
      <w:start w:val="1"/>
      <w:numFmt w:val="bullet"/>
      <w:lvlText w:val="­"/>
      <w:lvlJc w:val="left"/>
      <w:pPr>
        <w:tabs>
          <w:tab w:val="num" w:pos="1593"/>
        </w:tabs>
        <w:ind w:left="1593" w:hanging="360"/>
      </w:pPr>
      <w:rPr>
        <w:rFonts w:ascii="Courier New" w:hAnsi="Courier New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313"/>
        </w:tabs>
        <w:ind w:left="2313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033"/>
        </w:tabs>
        <w:ind w:left="3033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753"/>
        </w:tabs>
        <w:ind w:left="3753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473"/>
        </w:tabs>
        <w:ind w:left="4473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193"/>
        </w:tabs>
        <w:ind w:left="5193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5913"/>
        </w:tabs>
        <w:ind w:left="5913" w:hanging="360"/>
      </w:pPr>
      <w:rPr>
        <w:rFonts w:ascii="Wingdings" w:hAnsi="Wingdings" w:hint="default"/>
      </w:rPr>
    </w:lvl>
  </w:abstractNum>
  <w:abstractNum w:abstractNumId="4" w15:restartNumberingAfterBreak="0">
    <w:nsid w:val="530E7E3D"/>
    <w:multiLevelType w:val="hybridMultilevel"/>
    <w:tmpl w:val="FD5EC256"/>
    <w:lvl w:ilvl="0" w:tplc="10B2D2DE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7864A97"/>
    <w:multiLevelType w:val="hybridMultilevel"/>
    <w:tmpl w:val="FBE29AE0"/>
    <w:lvl w:ilvl="0" w:tplc="014AB89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29743A"/>
    <w:multiLevelType w:val="hybridMultilevel"/>
    <w:tmpl w:val="B164B878"/>
    <w:lvl w:ilvl="0" w:tplc="6C28A4BE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30389948">
    <w:abstractNumId w:val="0"/>
  </w:num>
  <w:num w:numId="2" w16cid:durableId="1723214376">
    <w:abstractNumId w:val="5"/>
  </w:num>
  <w:num w:numId="3" w16cid:durableId="1437409498">
    <w:abstractNumId w:val="4"/>
  </w:num>
  <w:num w:numId="4" w16cid:durableId="2095084864">
    <w:abstractNumId w:val="1"/>
  </w:num>
  <w:num w:numId="5" w16cid:durableId="1831864248">
    <w:abstractNumId w:val="2"/>
  </w:num>
  <w:num w:numId="6" w16cid:durableId="1317228450">
    <w:abstractNumId w:val="6"/>
  </w:num>
  <w:num w:numId="7" w16cid:durableId="109736445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659A"/>
    <w:rsid w:val="000030B4"/>
    <w:rsid w:val="00075428"/>
    <w:rsid w:val="000B5B15"/>
    <w:rsid w:val="0010136F"/>
    <w:rsid w:val="00102106"/>
    <w:rsid w:val="0014256E"/>
    <w:rsid w:val="002165B0"/>
    <w:rsid w:val="002962EF"/>
    <w:rsid w:val="002F0DCC"/>
    <w:rsid w:val="0031144B"/>
    <w:rsid w:val="003347EC"/>
    <w:rsid w:val="0034349E"/>
    <w:rsid w:val="00347C1D"/>
    <w:rsid w:val="003630AF"/>
    <w:rsid w:val="0039237E"/>
    <w:rsid w:val="003B5311"/>
    <w:rsid w:val="003B576D"/>
    <w:rsid w:val="003C266F"/>
    <w:rsid w:val="003D288E"/>
    <w:rsid w:val="003F101D"/>
    <w:rsid w:val="00407443"/>
    <w:rsid w:val="004705CE"/>
    <w:rsid w:val="004817A7"/>
    <w:rsid w:val="00536872"/>
    <w:rsid w:val="005547D7"/>
    <w:rsid w:val="00576223"/>
    <w:rsid w:val="0058659A"/>
    <w:rsid w:val="005C327F"/>
    <w:rsid w:val="005E29C6"/>
    <w:rsid w:val="0062065F"/>
    <w:rsid w:val="00643E37"/>
    <w:rsid w:val="006771AB"/>
    <w:rsid w:val="006A5EEC"/>
    <w:rsid w:val="00793966"/>
    <w:rsid w:val="007D0072"/>
    <w:rsid w:val="008020AC"/>
    <w:rsid w:val="0087099E"/>
    <w:rsid w:val="0089315F"/>
    <w:rsid w:val="008E5004"/>
    <w:rsid w:val="0093583F"/>
    <w:rsid w:val="00987C32"/>
    <w:rsid w:val="009E4FF9"/>
    <w:rsid w:val="009F5ACC"/>
    <w:rsid w:val="00A55C70"/>
    <w:rsid w:val="00A60E93"/>
    <w:rsid w:val="00A66F16"/>
    <w:rsid w:val="00A84AD3"/>
    <w:rsid w:val="00AC17D3"/>
    <w:rsid w:val="00AC7221"/>
    <w:rsid w:val="00B269BB"/>
    <w:rsid w:val="00B276EE"/>
    <w:rsid w:val="00B41424"/>
    <w:rsid w:val="00B66A13"/>
    <w:rsid w:val="00B7330D"/>
    <w:rsid w:val="00B82DD8"/>
    <w:rsid w:val="00BC1082"/>
    <w:rsid w:val="00BC796C"/>
    <w:rsid w:val="00C9760D"/>
    <w:rsid w:val="00CC5CC4"/>
    <w:rsid w:val="00CD4C54"/>
    <w:rsid w:val="00DF3DEF"/>
    <w:rsid w:val="00E51270"/>
    <w:rsid w:val="00E52027"/>
    <w:rsid w:val="00EB4570"/>
    <w:rsid w:val="00EB6CE0"/>
    <w:rsid w:val="00EE3F13"/>
    <w:rsid w:val="00EE5DAC"/>
    <w:rsid w:val="00F116E6"/>
    <w:rsid w:val="00F70441"/>
    <w:rsid w:val="00F9041F"/>
    <w:rsid w:val="00FA12A2"/>
    <w:rsid w:val="00FC7242"/>
    <w:rsid w:val="00FD3FF7"/>
    <w:rsid w:val="00FE3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7E2FD7"/>
  <w15:chartTrackingRefBased/>
  <w15:docId w15:val="{6912C542-C2A1-4088-8741-8B6486CBA1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nl-B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aliases w:val="Brieftekst"/>
    <w:qFormat/>
    <w:rsid w:val="003C266F"/>
    <w:rPr>
      <w:rFonts w:ascii="Times New Roman" w:eastAsia="Times New Roman" w:hAnsi="Times New Roman" w:cs="Times New Roman"/>
      <w:lang w:val="nl-NL" w:eastAsia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unhideWhenUsed/>
    <w:rsid w:val="00CD4C54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uiPriority w:val="99"/>
    <w:rsid w:val="00CD4C54"/>
  </w:style>
  <w:style w:type="paragraph" w:styleId="Voettekst">
    <w:name w:val="footer"/>
    <w:basedOn w:val="Standaard"/>
    <w:link w:val="VoettekstChar"/>
    <w:uiPriority w:val="99"/>
    <w:unhideWhenUsed/>
    <w:rsid w:val="00CD4C54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CD4C54"/>
  </w:style>
  <w:style w:type="paragraph" w:styleId="Titel">
    <w:name w:val="Title"/>
    <w:aliases w:val="Ontvanger en onderwerp,Hoofdtitel"/>
    <w:next w:val="Standaard"/>
    <w:link w:val="TitelChar"/>
    <w:uiPriority w:val="10"/>
    <w:qFormat/>
    <w:rsid w:val="0010136F"/>
    <w:rPr>
      <w:rFonts w:ascii="Calibri" w:hAnsi="Calibri" w:cs="Calibri Light"/>
      <w:b/>
      <w:bCs/>
      <w:color w:val="1D3159"/>
      <w:lang w:val="nl-NL"/>
    </w:rPr>
  </w:style>
  <w:style w:type="character" w:customStyle="1" w:styleId="TitelChar">
    <w:name w:val="Titel Char"/>
    <w:aliases w:val="Ontvanger en onderwerp Char,Hoofdtitel Char"/>
    <w:basedOn w:val="Standaardalinea-lettertype"/>
    <w:link w:val="Titel"/>
    <w:uiPriority w:val="10"/>
    <w:rsid w:val="0010136F"/>
    <w:rPr>
      <w:rFonts w:ascii="Calibri" w:hAnsi="Calibri" w:cs="Calibri Light"/>
      <w:b/>
      <w:bCs/>
      <w:color w:val="1D3159"/>
      <w:lang w:val="nl-NL"/>
    </w:rPr>
  </w:style>
  <w:style w:type="paragraph" w:styleId="Ondertitel">
    <w:name w:val="Subtitle"/>
    <w:basedOn w:val="Standaard"/>
    <w:next w:val="Standaard"/>
    <w:link w:val="OndertitelChar"/>
    <w:uiPriority w:val="11"/>
    <w:rsid w:val="0089315F"/>
    <w:pPr>
      <w:numPr>
        <w:ilvl w:val="1"/>
      </w:numPr>
      <w:spacing w:after="160"/>
    </w:pPr>
    <w:rPr>
      <w:rFonts w:asciiTheme="minorHAnsi" w:eastAsiaTheme="minorEastAsia" w:hAnsiTheme="minorHAnsi"/>
      <w:color w:val="5A5A5A" w:themeColor="text1" w:themeTint="A5"/>
      <w:spacing w:val="15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89315F"/>
    <w:rPr>
      <w:rFonts w:eastAsiaTheme="minorEastAsia"/>
      <w:color w:val="5A5A5A" w:themeColor="text1" w:themeTint="A5"/>
      <w:spacing w:val="15"/>
      <w:sz w:val="22"/>
      <w:szCs w:val="22"/>
      <w:lang w:val="nl-NL"/>
    </w:rPr>
  </w:style>
  <w:style w:type="character" w:styleId="Zwaar">
    <w:name w:val="Strong"/>
    <w:basedOn w:val="Standaardalinea-lettertype"/>
    <w:uiPriority w:val="22"/>
    <w:rsid w:val="0089315F"/>
    <w:rPr>
      <w:b/>
      <w:bCs/>
    </w:rPr>
  </w:style>
  <w:style w:type="character" w:styleId="Intensievebenadrukking">
    <w:name w:val="Intense Emphasis"/>
    <w:basedOn w:val="Standaardalinea-lettertype"/>
    <w:uiPriority w:val="21"/>
    <w:rsid w:val="0089315F"/>
    <w:rPr>
      <w:i/>
      <w:iCs/>
      <w:color w:val="4472C4" w:themeColor="accent1"/>
    </w:rPr>
  </w:style>
  <w:style w:type="character" w:styleId="Nadruk">
    <w:name w:val="Emphasis"/>
    <w:basedOn w:val="Standaardalinea-lettertype"/>
    <w:uiPriority w:val="20"/>
    <w:rsid w:val="0089315F"/>
    <w:rPr>
      <w:i/>
      <w:iCs/>
    </w:rPr>
  </w:style>
  <w:style w:type="character" w:styleId="Subtielebenadrukking">
    <w:name w:val="Subtle Emphasis"/>
    <w:basedOn w:val="Standaardalinea-lettertype"/>
    <w:uiPriority w:val="19"/>
    <w:rsid w:val="0089315F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rsid w:val="0089315F"/>
    <w:pPr>
      <w:ind w:left="720"/>
      <w:contextualSpacing/>
    </w:pPr>
  </w:style>
  <w:style w:type="table" w:styleId="Tabelraster">
    <w:name w:val="Table Grid"/>
    <w:basedOn w:val="Standaardtabel"/>
    <w:uiPriority w:val="39"/>
    <w:rsid w:val="00C976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anspreking">
    <w:name w:val="Aanspreking"/>
    <w:qFormat/>
    <w:rsid w:val="00DF3DEF"/>
    <w:rPr>
      <w:rFonts w:ascii="Calibri" w:hAnsi="Calibri" w:cs="Calibri"/>
      <w:color w:val="000000" w:themeColor="text1"/>
      <w:sz w:val="22"/>
      <w:szCs w:val="22"/>
      <w:lang w:val="nl-NL"/>
    </w:rPr>
  </w:style>
  <w:style w:type="paragraph" w:customStyle="1" w:styleId="Titelverslag">
    <w:name w:val="Titel verslag"/>
    <w:qFormat/>
    <w:rsid w:val="003630AF"/>
    <w:rPr>
      <w:rFonts w:ascii="Calibri" w:hAnsi="Calibri" w:cs="Calibri"/>
      <w:b/>
      <w:bCs/>
      <w:color w:val="1D3159"/>
      <w:sz w:val="32"/>
      <w:szCs w:val="32"/>
      <w:lang w:val="nl-NL"/>
    </w:rPr>
  </w:style>
  <w:style w:type="paragraph" w:customStyle="1" w:styleId="Datumnota">
    <w:name w:val="Datum nota"/>
    <w:basedOn w:val="Titel"/>
    <w:qFormat/>
    <w:rsid w:val="009E4FF9"/>
    <w:rPr>
      <w:color w:val="5EBEBE"/>
      <w:sz w:val="22"/>
      <w:szCs w:val="22"/>
    </w:rPr>
  </w:style>
  <w:style w:type="paragraph" w:customStyle="1" w:styleId="Opsomming">
    <w:name w:val="Opsomming"/>
    <w:basedOn w:val="Titel"/>
    <w:qFormat/>
    <w:rsid w:val="00DF3DEF"/>
    <w:pPr>
      <w:numPr>
        <w:numId w:val="5"/>
      </w:numPr>
    </w:pPr>
    <w:rPr>
      <w:b w:val="0"/>
      <w:bCs w:val="0"/>
      <w:color w:val="000000" w:themeColor="text1"/>
      <w:sz w:val="22"/>
    </w:rPr>
  </w:style>
  <w:style w:type="paragraph" w:customStyle="1" w:styleId="Tussentitel">
    <w:name w:val="Tussentitel"/>
    <w:qFormat/>
    <w:rsid w:val="003347EC"/>
    <w:rPr>
      <w:rFonts w:ascii="Calibri" w:hAnsi="Calibri" w:cs="Calibri"/>
      <w:b/>
      <w:bCs/>
      <w:color w:val="5EBEBE"/>
      <w:lang w:val="nl-NL"/>
    </w:rPr>
  </w:style>
  <w:style w:type="character" w:styleId="Paginanummer">
    <w:name w:val="page number"/>
    <w:basedOn w:val="Standaardalinea-lettertype"/>
    <w:uiPriority w:val="99"/>
    <w:semiHidden/>
    <w:unhideWhenUsed/>
    <w:rsid w:val="003630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inaauwerx\Downloads\Sjabloon%20-%20Informatieve%20nota%20(1).dotx" TargetMode="Externa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8098b2e-42bf-4be5-ad54-b358918381c6">
      <Terms xmlns="http://schemas.microsoft.com/office/infopath/2007/PartnerControls"/>
    </lcf76f155ced4ddcb4097134ff3c332f>
    <TaxCatchAll xmlns="34824430-cd15-4c20-b473-45ebd8dc7a2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B72490EA464B243A42DFF4E9B7C565D" ma:contentTypeVersion="14" ma:contentTypeDescription="Een nieuw document maken." ma:contentTypeScope="" ma:versionID="cab402fe28f4b3ead4e22ae7f018aae8">
  <xsd:schema xmlns:xsd="http://www.w3.org/2001/XMLSchema" xmlns:xs="http://www.w3.org/2001/XMLSchema" xmlns:p="http://schemas.microsoft.com/office/2006/metadata/properties" xmlns:ns2="08098b2e-42bf-4be5-ad54-b358918381c6" xmlns:ns3="34824430-cd15-4c20-b473-45ebd8dc7a2e" targetNamespace="http://schemas.microsoft.com/office/2006/metadata/properties" ma:root="true" ma:fieldsID="88790ba8ae1f52cfa26dccd4788b867c" ns2:_="" ns3:_="">
    <xsd:import namespace="08098b2e-42bf-4be5-ad54-b358918381c6"/>
    <xsd:import namespace="34824430-cd15-4c20-b473-45ebd8dc7a2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098b2e-42bf-4be5-ad54-b358918381c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0" nillable="true" ma:taxonomy="true" ma:internalName="lcf76f155ced4ddcb4097134ff3c332f" ma:taxonomyFieldName="MediaServiceImageTags" ma:displayName="Afbeeldingtags" ma:readOnly="false" ma:fieldId="{5cf76f15-5ced-4ddc-b409-7134ff3c332f}" ma:taxonomyMulti="true" ma:sspId="b29acf94-71e1-49e9-a7f1-26517aebf03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824430-cd15-4c20-b473-45ebd8dc7a2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Gedeeld met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Gedeeld met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a88e116c-640d-4bfe-bf6f-2f6d921aea8d}" ma:internalName="TaxCatchAll" ma:showField="CatchAllData" ma:web="34824430-cd15-4c20-b473-45ebd8dc7a2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56B1D97-5A08-6844-9A4B-3A320D5C597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7B6466F-C70F-48A8-A51F-CE44DF491532}">
  <ds:schemaRefs>
    <ds:schemaRef ds:uri="http://schemas.microsoft.com/office/2006/metadata/properties"/>
    <ds:schemaRef ds:uri="http://schemas.microsoft.com/office/infopath/2007/PartnerControls"/>
    <ds:schemaRef ds:uri="08098b2e-42bf-4be5-ad54-b358918381c6"/>
    <ds:schemaRef ds:uri="34824430-cd15-4c20-b473-45ebd8dc7a2e"/>
  </ds:schemaRefs>
</ds:datastoreItem>
</file>

<file path=customXml/itemProps3.xml><?xml version="1.0" encoding="utf-8"?>
<ds:datastoreItem xmlns:ds="http://schemas.openxmlformats.org/officeDocument/2006/customXml" ds:itemID="{57FE816A-D234-47C9-8097-6AECF39175C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1560EC8-EAC9-4A7E-ACCD-0774BD4BC1F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8098b2e-42bf-4be5-ad54-b358918381c6"/>
    <ds:schemaRef ds:uri="34824430-cd15-4c20-b473-45ebd8dc7a2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Sjabloon - Informatieve nota (1)</Template>
  <TotalTime>0</TotalTime>
  <Pages>2</Pages>
  <Words>394</Words>
  <Characters>2168</Characters>
  <Application>Microsoft Office Word</Application>
  <DocSecurity>0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ninaauwerx</dc:creator>
  <cp:keywords/>
  <dc:description/>
  <cp:lastModifiedBy>Nathalie Samson</cp:lastModifiedBy>
  <cp:revision>2</cp:revision>
  <cp:lastPrinted>2023-02-08T16:43:00Z</cp:lastPrinted>
  <dcterms:created xsi:type="dcterms:W3CDTF">2024-01-24T09:56:00Z</dcterms:created>
  <dcterms:modified xsi:type="dcterms:W3CDTF">2024-01-24T09:56:00Z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0x0101009B72490EA464B243A42DFF4E9B7C565D</vt:lpwstr>
  </property>
</Properties>
</file>