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4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564"/>
        <w:gridCol w:w="4782"/>
      </w:tblGrid>
      <w:tr w:rsidR="00AB0F9D" w14:paraId="18DF2A1B" w14:textId="77777777" w:rsidTr="00ED002B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1225D59D" w14:textId="77777777" w:rsidR="00AB0F9D" w:rsidRPr="00ED002B" w:rsidRDefault="00AB0F9D" w:rsidP="000E7F7C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D002B">
              <w:rPr>
                <w:rFonts w:ascii="Arial" w:hAnsi="Arial" w:cs="Arial"/>
                <w:b/>
                <w:sz w:val="22"/>
                <w:szCs w:val="22"/>
              </w:rPr>
              <w:t xml:space="preserve">FUNCTIEBESCHRIJVING VOOR HET AMBT VAN </w:t>
            </w:r>
          </w:p>
          <w:p w14:paraId="50809511" w14:textId="405F1E30" w:rsidR="00AB0F9D" w:rsidRPr="00ED002B" w:rsidRDefault="00AB0F9D" w:rsidP="000E7F7C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D002B">
              <w:rPr>
                <w:rFonts w:ascii="Arial" w:hAnsi="Arial" w:cs="Arial"/>
                <w:b/>
                <w:sz w:val="22"/>
                <w:szCs w:val="22"/>
              </w:rPr>
              <w:t>LEERMEESTER GODSDIENST/ NIET-CONFESSIONELE ZEDENLEER</w:t>
            </w:r>
          </w:p>
          <w:p w14:paraId="6FE38D62" w14:textId="77777777" w:rsidR="00AB0F9D" w:rsidRDefault="00AB0F9D" w:rsidP="000E7F7C">
            <w:pPr>
              <w:spacing w:before="60" w:after="60" w:line="25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07B3CB23" w14:textId="3F67B76D" w:rsidR="00AB0F9D" w:rsidRDefault="00AB0F9D" w:rsidP="000E7F7C">
            <w:pPr>
              <w:spacing w:before="60" w:after="60"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School: GLS Ruiter</w:t>
            </w:r>
          </w:p>
          <w:p w14:paraId="1784ABCC" w14:textId="19649963" w:rsidR="00AB0F9D" w:rsidRDefault="00AB0F9D" w:rsidP="000E7F7C">
            <w:pPr>
              <w:spacing w:before="60" w:after="60"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Instellingsnummer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  <w:t>: 053488</w:t>
            </w:r>
          </w:p>
          <w:p w14:paraId="57BF7FC8" w14:textId="45D29FF8" w:rsidR="00AB0F9D" w:rsidRDefault="00AB0F9D" w:rsidP="000E7F7C">
            <w:pPr>
              <w:spacing w:before="60" w:after="60"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Schoolbestuur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  <w:t>: Gemeentebestuur Waasmunster</w:t>
            </w:r>
          </w:p>
          <w:p w14:paraId="68961137" w14:textId="48FEAE93" w:rsidR="00AB0F9D" w:rsidRDefault="00AB0F9D" w:rsidP="000E7F7C">
            <w:pPr>
              <w:spacing w:before="60" w:after="60"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Eerste evaluator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  <w:t>: Directeur GLS Ruiter</w:t>
            </w:r>
          </w:p>
          <w:p w14:paraId="601F6AF5" w14:textId="3A4927CC" w:rsidR="00AB0F9D" w:rsidRDefault="00AB0F9D" w:rsidP="000E7F7C">
            <w:pPr>
              <w:spacing w:before="60" w:after="60"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Tweede evaluator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  <w:t xml:space="preserve">: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( Adjunct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>) Algemeen Directeur</w:t>
            </w:r>
          </w:p>
          <w:p w14:paraId="30571C23" w14:textId="77777777" w:rsidR="00AB0F9D" w:rsidRDefault="00AB0F9D" w:rsidP="000E7F7C">
            <w:pPr>
              <w:spacing w:before="60" w:after="60" w:line="25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B0F9D" w14:paraId="0F9832F7" w14:textId="77777777" w:rsidTr="00B66847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 w:themeFill="accent1"/>
            <w:hideMark/>
          </w:tcPr>
          <w:p w14:paraId="445F1AE9" w14:textId="77777777" w:rsidR="00AB0F9D" w:rsidRDefault="00AB0F9D" w:rsidP="000E7F7C">
            <w:pPr>
              <w:spacing w:before="60" w:after="60"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A. Taken eigen aan de functie</w:t>
            </w:r>
          </w:p>
        </w:tc>
      </w:tr>
      <w:tr w:rsidR="00AB0F9D" w14:paraId="08FC0069" w14:textId="77777777" w:rsidTr="000E7F7C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CE7EACC" w14:textId="77777777" w:rsidR="00AB0F9D" w:rsidRDefault="00AB0F9D" w:rsidP="000E7F7C">
            <w:pPr>
              <w:spacing w:before="60" w:after="60" w:line="256" w:lineRule="auto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A.1 De planning en de voorbereiding van lessen</w:t>
            </w:r>
          </w:p>
          <w:p w14:paraId="48276F5F" w14:textId="77777777" w:rsidR="00AB0F9D" w:rsidRDefault="00AB0F9D" w:rsidP="000E7F7C">
            <w:pPr>
              <w:spacing w:line="25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De leermeester</w:t>
            </w:r>
          </w:p>
          <w:p w14:paraId="2BE8727E" w14:textId="77777777" w:rsidR="00AB0F9D" w:rsidRDefault="00AB0F9D" w:rsidP="00AB0F9D">
            <w:pPr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zet</w:t>
            </w:r>
            <w:proofErr w:type="gram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een leerproces op dat de levensbeschouwelijk groei stimuleert en houdt daarbij rekening met de beginsituatie en leefwereld van de leerlingen, en de maatschappelijke context. </w:t>
            </w:r>
          </w:p>
          <w:p w14:paraId="0F7D2398" w14:textId="77777777" w:rsidR="00AB0F9D" w:rsidRDefault="00AB0F9D" w:rsidP="00AB0F9D">
            <w:pPr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selecteert</w:t>
            </w:r>
            <w:proofErr w:type="gram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en formuleert leerdoelen uit het gevalideerd doelenkader, zich baserende op het leerplan van het eigen LBV.</w:t>
            </w:r>
          </w:p>
          <w:p w14:paraId="4ECB2D33" w14:textId="77777777" w:rsidR="00AB0F9D" w:rsidRDefault="00AB0F9D" w:rsidP="00AB0F9D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sz w:val="20"/>
                <w:szCs w:val="20"/>
              </w:rPr>
              <w:t>structureert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gekozen leerinhouden in een samenhangend geheel.</w:t>
            </w:r>
          </w:p>
          <w:p w14:paraId="6391D318" w14:textId="77777777" w:rsidR="00AB0F9D" w:rsidRDefault="00AB0F9D" w:rsidP="00AB0F9D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color w:val="000000" w:themeColor="text1"/>
                <w:sz w:val="20"/>
                <w:szCs w:val="20"/>
              </w:rPr>
              <w:t>bepaalt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  <w:szCs w:val="20"/>
              </w:rPr>
              <w:t xml:space="preserve"> een methodische aanpak (aansluitend bij de vakdidactiek van het LBV), werkvormen en groeperingsvorm in relatie tot de beginsituatie en de geselecteerde doelen en inhouden.</w:t>
            </w:r>
          </w:p>
          <w:p w14:paraId="6C5C2A31" w14:textId="77777777" w:rsidR="00AB0F9D" w:rsidRDefault="00AB0F9D" w:rsidP="00AB0F9D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color w:val="000000" w:themeColor="text1"/>
                <w:sz w:val="20"/>
                <w:szCs w:val="20"/>
              </w:rPr>
              <w:t>neemt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  <w:szCs w:val="20"/>
              </w:rPr>
              <w:t xml:space="preserve"> actief deel aan de ontwikkeling van de ILC-projecten en levert een vakinhoudelijke bijdrage.</w:t>
            </w:r>
          </w:p>
          <w:p w14:paraId="26CB77EA" w14:textId="77777777" w:rsidR="00AB0F9D" w:rsidRDefault="00AB0F9D" w:rsidP="00AB0F9D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houdt</w:t>
            </w:r>
            <w:proofErr w:type="gram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zich aan de richtlijnen, uitgevaardigd door de eigen erkende instantie of de erkende vereniging en de leer- of raamplannen van haar/zijn specifiek levensbeschouwelijk vak. </w:t>
            </w:r>
          </w:p>
          <w:p w14:paraId="66C404E0" w14:textId="77777777" w:rsidR="00AB0F9D" w:rsidRDefault="00AB0F9D" w:rsidP="000E7F7C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0F9D" w14:paraId="72EFA057" w14:textId="77777777" w:rsidTr="000E7F7C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A8795C" w14:textId="77777777" w:rsidR="00AB0F9D" w:rsidRDefault="00AB0F9D" w:rsidP="000E7F7C">
            <w:pPr>
              <w:spacing w:before="60" w:after="60" w:line="256" w:lineRule="auto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A.2 Het lesgeven zelf</w:t>
            </w:r>
          </w:p>
          <w:p w14:paraId="4844A79F" w14:textId="77777777" w:rsidR="00AB0F9D" w:rsidRPr="000710AE" w:rsidRDefault="00AB0F9D" w:rsidP="000E7F7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/>
                <w:color w:val="000000" w:themeColor="text1"/>
                <w:sz w:val="20"/>
                <w:szCs w:val="20"/>
              </w:rPr>
              <w:t>De leermeester</w:t>
            </w:r>
          </w:p>
          <w:p w14:paraId="0CDF5981" w14:textId="77777777" w:rsidR="00AB0F9D" w:rsidRDefault="00AB0F9D" w:rsidP="00AB0F9D">
            <w:pPr>
              <w:pStyle w:val="Lijstaline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56" w:lineRule="auto"/>
              <w:rPr>
                <w:rFonts w:ascii="Arial" w:hAnsi="Arial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color w:val="000000" w:themeColor="text1"/>
                <w:sz w:val="20"/>
                <w:szCs w:val="20"/>
              </w:rPr>
              <w:t>creëert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  <w:szCs w:val="20"/>
              </w:rPr>
              <w:t xml:space="preserve"> een stimulerende leeromgeving met respect voor de diversiteit in de klas, school en samenleving.</w:t>
            </w:r>
          </w:p>
          <w:p w14:paraId="6F795C10" w14:textId="77777777" w:rsidR="00AB0F9D" w:rsidRDefault="00AB0F9D" w:rsidP="00AB0F9D">
            <w:pPr>
              <w:pStyle w:val="Lijstaline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sz w:val="20"/>
                <w:szCs w:val="20"/>
              </w:rPr>
              <w:t>expliciteert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de leerdoelen en de criteria bij de leerlingen.</w:t>
            </w:r>
          </w:p>
          <w:p w14:paraId="1DCDC67A" w14:textId="77777777" w:rsidR="00AB0F9D" w:rsidRDefault="00AB0F9D" w:rsidP="00AB0F9D">
            <w:pPr>
              <w:pStyle w:val="Lijstaline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hanteert</w:t>
            </w:r>
            <w:proofErr w:type="gram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onderbouwde vakdidactiek, eigen aan het LBV.</w:t>
            </w:r>
          </w:p>
          <w:p w14:paraId="7A44091D" w14:textId="77777777" w:rsidR="00AB0F9D" w:rsidRDefault="00AB0F9D" w:rsidP="00AB0F9D">
            <w:pPr>
              <w:pStyle w:val="Lijstalinea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biedt</w:t>
            </w:r>
            <w:proofErr w:type="gram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een passend, actief en samenhangend onderwijsaanbod aan gebaseerd op het eigen leerplan LBV. </w:t>
            </w:r>
          </w:p>
          <w:p w14:paraId="1F1E92BA" w14:textId="77777777" w:rsidR="00AB0F9D" w:rsidRDefault="00AB0F9D" w:rsidP="000E7F7C">
            <w:pPr>
              <w:widowControl w:val="0"/>
              <w:autoSpaceDE w:val="0"/>
              <w:autoSpaceDN w:val="0"/>
              <w:adjustRightInd w:val="0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0F9D" w14:paraId="01DF4254" w14:textId="77777777" w:rsidTr="000E7F7C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E72157" w14:textId="77777777" w:rsidR="00AB0F9D" w:rsidRDefault="00AB0F9D" w:rsidP="000E7F7C">
            <w:pPr>
              <w:spacing w:before="60" w:after="60" w:line="256" w:lineRule="auto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t>A.3 De klaseigen leerlingenbegeleiding</w:t>
            </w:r>
          </w:p>
          <w:p w14:paraId="56F6EAA2" w14:textId="77777777" w:rsidR="00AB0F9D" w:rsidRDefault="00AB0F9D" w:rsidP="000E7F7C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leermeester:</w:t>
            </w:r>
          </w:p>
          <w:p w14:paraId="59943592" w14:textId="77777777" w:rsidR="00AB0F9D" w:rsidRPr="000710AE" w:rsidRDefault="00AB0F9D" w:rsidP="00AB0F9D">
            <w:pPr>
              <w:pStyle w:val="Lijstalinea"/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710AE">
              <w:rPr>
                <w:rFonts w:ascii="Arial" w:hAnsi="Arial" w:cs="Arial"/>
                <w:sz w:val="20"/>
                <w:szCs w:val="20"/>
              </w:rPr>
              <w:t>biedt</w:t>
            </w:r>
            <w:proofErr w:type="gramEnd"/>
            <w:r w:rsidRPr="000710AE">
              <w:rPr>
                <w:rFonts w:ascii="Arial" w:hAnsi="Arial" w:cs="Arial"/>
                <w:sz w:val="20"/>
                <w:szCs w:val="20"/>
              </w:rPr>
              <w:t xml:space="preserve"> begeleiding aan op het vlak van leren en studeren en bevordert het psychisch en sociaal functioneren.</w:t>
            </w:r>
          </w:p>
          <w:p w14:paraId="25D81162" w14:textId="77777777" w:rsidR="00AB0F9D" w:rsidRDefault="00AB0F9D" w:rsidP="00AB0F9D">
            <w:pPr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biedt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een passende begeleiding aan met het oog op optimale ontwikkelkansen voor elke leerling. </w:t>
            </w:r>
          </w:p>
          <w:p w14:paraId="6D1FB34B" w14:textId="77777777" w:rsidR="00AB0F9D" w:rsidRDefault="00AB0F9D" w:rsidP="00AB0F9D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sz w:val="20"/>
                <w:szCs w:val="20"/>
              </w:rPr>
              <w:t>heeft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kennis van, houdt rekening met en toont respect voor de aanwezige diversiteit bij de leerlingen in functie van effectieve leerlingenbegeleiding.</w:t>
            </w:r>
          </w:p>
          <w:p w14:paraId="742E2427" w14:textId="77777777" w:rsidR="00AB0F9D" w:rsidRDefault="00AB0F9D" w:rsidP="00AB0F9D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sz w:val="20"/>
                <w:szCs w:val="20"/>
              </w:rPr>
              <w:t>streeft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bij elke leerling naar zoveel mogelijk leerwinst en socio-emotioneel welbevinden.</w:t>
            </w:r>
          </w:p>
          <w:p w14:paraId="292DD931" w14:textId="77777777" w:rsidR="00AB0F9D" w:rsidRDefault="00AB0F9D" w:rsidP="000E7F7C">
            <w:pPr>
              <w:spacing w:line="256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  <w:p w14:paraId="4B21EDCB" w14:textId="77777777" w:rsidR="00AB0F9D" w:rsidRDefault="00AB0F9D" w:rsidP="000E7F7C">
            <w:pPr>
              <w:spacing w:line="256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  <w:p w14:paraId="42147968" w14:textId="77777777" w:rsidR="00AB0F9D" w:rsidRDefault="00AB0F9D" w:rsidP="000E7F7C">
            <w:pPr>
              <w:spacing w:line="256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  <w:p w14:paraId="736678EA" w14:textId="77777777" w:rsidR="00AB0F9D" w:rsidRDefault="00AB0F9D" w:rsidP="000E7F7C">
            <w:pPr>
              <w:spacing w:line="256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  <w:p w14:paraId="6593AB97" w14:textId="77777777" w:rsidR="00AB0F9D" w:rsidRDefault="00AB0F9D" w:rsidP="000E7F7C">
            <w:pPr>
              <w:spacing w:line="256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  <w:p w14:paraId="3911EA62" w14:textId="77777777" w:rsidR="00AB0F9D" w:rsidRDefault="00AB0F9D" w:rsidP="00AB0F9D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2FA58DEA" w14:textId="77777777" w:rsidR="009F2140" w:rsidRDefault="009F2140" w:rsidP="00AB0F9D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6D0731C5" w14:textId="77777777" w:rsidR="009F2140" w:rsidRDefault="009F2140" w:rsidP="00AB0F9D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3F810018" w14:textId="77777777" w:rsidR="009F2140" w:rsidRDefault="009F2140" w:rsidP="00AB0F9D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5EF1EB5D" w14:textId="77777777" w:rsidR="00AB0F9D" w:rsidRDefault="00AB0F9D" w:rsidP="00AB0F9D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0F9D" w14:paraId="24CAB4E4" w14:textId="77777777" w:rsidTr="000E7F7C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D004770" w14:textId="77777777" w:rsidR="00AB0F9D" w:rsidRDefault="00AB0F9D" w:rsidP="000E7F7C">
            <w:pPr>
              <w:spacing w:before="60" w:after="60" w:line="256" w:lineRule="auto"/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lastRenderedPageBreak/>
              <w:t>A.4 De evaluatie van de leerlingen</w:t>
            </w:r>
          </w:p>
          <w:p w14:paraId="3EC17300" w14:textId="77777777" w:rsidR="00AB0F9D" w:rsidRDefault="00AB0F9D" w:rsidP="000E7F7C">
            <w:p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leermeester</w:t>
            </w:r>
          </w:p>
          <w:p w14:paraId="1E65935B" w14:textId="77777777" w:rsidR="00AB0F9D" w:rsidRDefault="00AB0F9D" w:rsidP="00AB0F9D">
            <w:pPr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observeert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en evalueert b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reed (op basis van gedifferentieerde evaluatiestrategieën) </w:t>
            </w:r>
            <w:r>
              <w:rPr>
                <w:rFonts w:ascii="Arial" w:hAnsi="Arial" w:cs="Arial"/>
                <w:sz w:val="20"/>
                <w:szCs w:val="20"/>
              </w:rPr>
              <w:t xml:space="preserve">met oog voor proces en product. </w:t>
            </w:r>
          </w:p>
          <w:p w14:paraId="39D2C10F" w14:textId="77777777" w:rsidR="00AB0F9D" w:rsidRDefault="00AB0F9D" w:rsidP="00AB0F9D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reflecteert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en past het didactisch-pedagogisch handelen aan in functie van de evaluatiegegevens en onderwijsbehoeften van de leerlingen.</w:t>
            </w:r>
          </w:p>
          <w:p w14:paraId="65451C5C" w14:textId="77777777" w:rsidR="00AB0F9D" w:rsidRDefault="00AB0F9D" w:rsidP="00AB0F9D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sz w:val="20"/>
                <w:szCs w:val="20"/>
              </w:rPr>
              <w:t>geeft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doelgerichte en effectieve feedback aan de leerlingen.</w:t>
            </w:r>
          </w:p>
          <w:p w14:paraId="275DF34E" w14:textId="77777777" w:rsidR="00AB0F9D" w:rsidRPr="000710AE" w:rsidRDefault="00AB0F9D" w:rsidP="00AB0F9D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710AE">
              <w:rPr>
                <w:rFonts w:ascii="Arial" w:hAnsi="Arial" w:cs="Arial"/>
                <w:color w:val="000000" w:themeColor="text1"/>
                <w:sz w:val="20"/>
                <w:szCs w:val="20"/>
              </w:rPr>
              <w:t>kan</w:t>
            </w:r>
            <w:proofErr w:type="gramEnd"/>
            <w:r w:rsidRPr="000710A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leerlingen niet resultaatgericht evalueren op het vlak van levenshouding. </w:t>
            </w:r>
          </w:p>
          <w:p w14:paraId="5A4BB0CE" w14:textId="77777777" w:rsidR="00AB0F9D" w:rsidRDefault="00AB0F9D" w:rsidP="000E7F7C">
            <w:pPr>
              <w:spacing w:line="256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0F9D" w14:paraId="486321E2" w14:textId="77777777" w:rsidTr="00B66847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 w:themeFill="accent1"/>
            <w:hideMark/>
          </w:tcPr>
          <w:p w14:paraId="0F8A5171" w14:textId="77777777" w:rsidR="00AB0F9D" w:rsidRDefault="00AB0F9D" w:rsidP="000E7F7C">
            <w:pPr>
              <w:spacing w:before="60" w:after="60"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B. De professionalisering</w:t>
            </w:r>
          </w:p>
        </w:tc>
      </w:tr>
      <w:tr w:rsidR="00AB0F9D" w14:paraId="145B9AA5" w14:textId="77777777" w:rsidTr="000E7F7C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17C008" w14:textId="77777777" w:rsidR="00AB0F9D" w:rsidRDefault="00AB0F9D" w:rsidP="000E7F7C">
            <w:pPr>
              <w:spacing w:line="25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De leermeester</w:t>
            </w:r>
          </w:p>
          <w:p w14:paraId="102EC016" w14:textId="77777777" w:rsidR="00AB0F9D" w:rsidRDefault="00AB0F9D" w:rsidP="00AB0F9D">
            <w:pPr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neemt</w:t>
            </w:r>
            <w:proofErr w:type="gram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kennis van resultaten van onderwijsonderzoek die relevant zijn voor LBV en past deze, waar mogelijk, toe in de eigen onderwijspraktijk.</w:t>
            </w:r>
          </w:p>
          <w:p w14:paraId="6C8BC2EA" w14:textId="77777777" w:rsidR="00AB0F9D" w:rsidRDefault="00AB0F9D" w:rsidP="00AB0F9D">
            <w:pPr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volgt</w:t>
            </w:r>
            <w:proofErr w:type="gram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professionalisering, relevant voor het eigen LBV.</w:t>
            </w:r>
          </w:p>
          <w:p w14:paraId="48C16A51" w14:textId="77777777" w:rsidR="00AB0F9D" w:rsidRDefault="00AB0F9D" w:rsidP="00AB0F9D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brengt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vernieuwende elementen aan in de eigen klaspraktijk op basis van gevolgde professionalisering en in relatie tot onderwijsbehoeften van de leerlingen en de gemaakte afspraken in de school. </w:t>
            </w:r>
          </w:p>
          <w:p w14:paraId="3F188110" w14:textId="77777777" w:rsidR="00AB0F9D" w:rsidRDefault="00AB0F9D" w:rsidP="00AB0F9D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sz w:val="20"/>
                <w:szCs w:val="20"/>
              </w:rPr>
              <w:t>reflecteert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over het eigen functioneren en stuurt bij waar nodig.</w:t>
            </w:r>
          </w:p>
          <w:p w14:paraId="2A1C2246" w14:textId="77777777" w:rsidR="00AB0F9D" w:rsidRDefault="00AB0F9D" w:rsidP="000E7F7C">
            <w:pPr>
              <w:spacing w:line="256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0F9D" w14:paraId="081CC213" w14:textId="77777777" w:rsidTr="00B66847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 w:themeFill="accent1"/>
            <w:hideMark/>
          </w:tcPr>
          <w:p w14:paraId="19485CCC" w14:textId="77777777" w:rsidR="00AB0F9D" w:rsidRDefault="00AB0F9D" w:rsidP="000E7F7C">
            <w:pPr>
              <w:spacing w:before="60" w:after="60"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C. Het overleg en de samenwerking met directie, collega’s, CLB, ouder(s), opvoeder(s) en eventuele externe actoren</w:t>
            </w:r>
          </w:p>
        </w:tc>
      </w:tr>
      <w:tr w:rsidR="00AB0F9D" w14:paraId="3190A3DF" w14:textId="77777777" w:rsidTr="000E7F7C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4DFCB6" w14:textId="77777777" w:rsidR="00AB0F9D" w:rsidRDefault="00AB0F9D" w:rsidP="000E7F7C">
            <w:pPr>
              <w:spacing w:line="25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De leermeester:</w:t>
            </w:r>
          </w:p>
          <w:p w14:paraId="14E4B999" w14:textId="77777777" w:rsidR="00AB0F9D" w:rsidRPr="000710AE" w:rsidRDefault="00AB0F9D" w:rsidP="00AB0F9D">
            <w:pPr>
              <w:pStyle w:val="Lijstalinea"/>
              <w:numPr>
                <w:ilvl w:val="0"/>
                <w:numId w:val="7"/>
              </w:numPr>
              <w:spacing w:line="256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 w:rsidRPr="000710AE">
              <w:rPr>
                <w:rFonts w:ascii="Arial" w:hAnsi="Arial" w:cs="Arial"/>
                <w:color w:val="000000" w:themeColor="text1"/>
                <w:sz w:val="20"/>
                <w:szCs w:val="20"/>
              </w:rPr>
              <w:t>werkt</w:t>
            </w:r>
            <w:proofErr w:type="gramEnd"/>
            <w:r w:rsidRPr="000710A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samen en overlegt op constructieve wijze met collega’s, de directeur, het zorgteam, de CLB-medewerker, de ondersteuner, de ouder(s), opvoeder(s) en andere externe partners. </w:t>
            </w:r>
          </w:p>
          <w:p w14:paraId="25B0D024" w14:textId="77777777" w:rsidR="00AB0F9D" w:rsidRDefault="00AB0F9D" w:rsidP="00AB0F9D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communiceert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en gaat in dialoog over het leren, de leerwinst en het socio-emotioneel welbevinden van de leerling met de ouder(s), opvoeders en/of andere 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verantwoordelijken.</w:t>
            </w:r>
          </w:p>
          <w:p w14:paraId="0B2DB957" w14:textId="77777777" w:rsidR="00AB0F9D" w:rsidRDefault="00AB0F9D" w:rsidP="00AB0F9D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color w:val="000000" w:themeColor="text1"/>
                <w:sz w:val="20"/>
                <w:szCs w:val="20"/>
              </w:rPr>
              <w:t>participeert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  <w:szCs w:val="20"/>
              </w:rPr>
              <w:t xml:space="preserve"> aan de ruimere beleidsontwikkelingen in de school, in verhouding tot de opdracht. </w:t>
            </w:r>
          </w:p>
          <w:p w14:paraId="742C0449" w14:textId="77777777" w:rsidR="00AB0F9D" w:rsidRDefault="00AB0F9D" w:rsidP="00AB0F9D">
            <w:pPr>
              <w:numPr>
                <w:ilvl w:val="2"/>
                <w:numId w:val="7"/>
              </w:numPr>
              <w:spacing w:line="25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/>
                <w:sz w:val="20"/>
                <w:szCs w:val="20"/>
              </w:rPr>
              <w:t>draagt</w:t>
            </w:r>
            <w:proofErr w:type="gramEnd"/>
            <w:r>
              <w:rPr>
                <w:rFonts w:ascii="Arial" w:hAnsi="Arial"/>
                <w:sz w:val="20"/>
                <w:szCs w:val="20"/>
              </w:rPr>
              <w:t xml:space="preserve"> de overtuiging uit positieve resultaten te behalen met de leerlingen.</w:t>
            </w:r>
          </w:p>
          <w:p w14:paraId="57AD61E0" w14:textId="77777777" w:rsidR="00AB0F9D" w:rsidRDefault="00AB0F9D" w:rsidP="000E7F7C">
            <w:pPr>
              <w:spacing w:line="256" w:lineRule="auto"/>
              <w:ind w:left="284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0F9D" w14:paraId="24AE3D67" w14:textId="77777777" w:rsidTr="00B66847">
        <w:tc>
          <w:tcPr>
            <w:tcW w:w="93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4472C4" w:themeFill="accent1"/>
            <w:hideMark/>
          </w:tcPr>
          <w:p w14:paraId="14EB5F28" w14:textId="77777777" w:rsidR="00AB0F9D" w:rsidRDefault="00AB0F9D" w:rsidP="000E7F7C">
            <w:pPr>
              <w:spacing w:before="60" w:after="60"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ONDERTEKENING </w:t>
            </w:r>
          </w:p>
        </w:tc>
      </w:tr>
      <w:tr w:rsidR="00AB0F9D" w14:paraId="61115ABB" w14:textId="77777777" w:rsidTr="000E7F7C">
        <w:tc>
          <w:tcPr>
            <w:tcW w:w="45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14:paraId="4B7650EA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150AF934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Handtekening personeelslid 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voor kennisneming  </w:t>
            </w:r>
          </w:p>
          <w:p w14:paraId="6106EB59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617F9CA8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77A9C560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4705E6BD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4871CC08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naam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) ……………………..</w:t>
            </w:r>
          </w:p>
          <w:p w14:paraId="50AD33E9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stamboeknummer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)……………………..</w:t>
            </w:r>
          </w:p>
          <w:p w14:paraId="1FAD45CB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datum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) ……………………..</w:t>
            </w:r>
          </w:p>
          <w:p w14:paraId="555B2F8C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8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263BED8B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6414C59C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Handtekening eerste evaluator </w:t>
            </w:r>
          </w:p>
          <w:p w14:paraId="0BEDE2E4" w14:textId="77777777" w:rsidR="00AB0F9D" w:rsidRDefault="00AB0F9D" w:rsidP="000E7F7C">
            <w:pPr>
              <w:tabs>
                <w:tab w:val="left" w:pos="8100"/>
              </w:tabs>
              <w:spacing w:line="25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02609EA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0E571B9F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3ECB4C6C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183FA4C7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  <w:p w14:paraId="5CA11C17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naam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) ……………………..</w:t>
            </w:r>
          </w:p>
          <w:p w14:paraId="2BBF883B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datum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) ……………………..</w:t>
            </w:r>
          </w:p>
          <w:p w14:paraId="6DDA0C28" w14:textId="77777777" w:rsidR="00AB0F9D" w:rsidRDefault="00AB0F9D" w:rsidP="000E7F7C">
            <w:pPr>
              <w:widowControl w:val="0"/>
              <w:tabs>
                <w:tab w:val="left" w:pos="4860"/>
              </w:tabs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BA3180F" w14:textId="77777777" w:rsidR="00D57875" w:rsidRDefault="00D57875" w:rsidP="00CD2B47"/>
    <w:sectPr w:rsidR="00D57875">
      <w:headerReference w:type="default" r:id="rId11"/>
      <w:footerReference w:type="even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15C52" w14:textId="77777777" w:rsidR="00D15499" w:rsidRDefault="00D15499" w:rsidP="0010136F">
      <w:r>
        <w:separator/>
      </w:r>
    </w:p>
  </w:endnote>
  <w:endnote w:type="continuationSeparator" w:id="0">
    <w:p w14:paraId="1D2C276F" w14:textId="77777777" w:rsidR="00D15499" w:rsidRDefault="00D15499" w:rsidP="001013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</w:rPr>
      <w:id w:val="-488555183"/>
      <w:docPartObj>
        <w:docPartGallery w:val="Page Numbers (Bottom of Page)"/>
        <w:docPartUnique/>
      </w:docPartObj>
    </w:sdtPr>
    <w:sdtContent>
      <w:p w14:paraId="7726B829" w14:textId="77777777" w:rsidR="003630AF" w:rsidRDefault="003630AF" w:rsidP="0010136F">
        <w:pPr>
          <w:pStyle w:val="Voettekst"/>
          <w:rPr>
            <w:rStyle w:val="Paginanummer"/>
          </w:rPr>
        </w:pPr>
        <w:r>
          <w:rPr>
            <w:rStyle w:val="Paginanummer"/>
          </w:rPr>
          <w:fldChar w:fldCharType="begin"/>
        </w:r>
        <w:r>
          <w:rPr>
            <w:rStyle w:val="Paginanummer"/>
          </w:rPr>
          <w:instrText xml:space="preserve"> PAGE </w:instrText>
        </w:r>
        <w:r>
          <w:rPr>
            <w:rStyle w:val="Paginanummer"/>
          </w:rPr>
          <w:fldChar w:fldCharType="end"/>
        </w:r>
      </w:p>
    </w:sdtContent>
  </w:sdt>
  <w:p w14:paraId="2373FDA0" w14:textId="77777777" w:rsidR="003630AF" w:rsidRDefault="003630AF" w:rsidP="0010136F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B5F7B" w14:textId="11647566" w:rsidR="003630AF" w:rsidRPr="009E4FF9" w:rsidRDefault="003630AF" w:rsidP="0010136F">
    <w:pPr>
      <w:pStyle w:val="Voettekst"/>
      <w:rPr>
        <w:rStyle w:val="Paginanummer"/>
        <w:color w:val="1D3159"/>
        <w:vertAlign w:val="subscript"/>
      </w:rPr>
    </w:pPr>
  </w:p>
  <w:p w14:paraId="606ABA4A" w14:textId="77777777" w:rsidR="000B5B15" w:rsidRDefault="000B5B15" w:rsidP="0010136F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1B767" w14:textId="77777777" w:rsidR="00D15499" w:rsidRDefault="00D15499" w:rsidP="0010136F">
      <w:r>
        <w:separator/>
      </w:r>
    </w:p>
  </w:footnote>
  <w:footnote w:type="continuationSeparator" w:id="0">
    <w:p w14:paraId="7CBE6B24" w14:textId="77777777" w:rsidR="00D15499" w:rsidRDefault="00D15499" w:rsidP="001013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74E78" w14:textId="21342013" w:rsidR="009F2140" w:rsidRPr="009F2140" w:rsidRDefault="009F2140" w:rsidP="009F2140">
    <w:pPr>
      <w:spacing w:before="60" w:after="60" w:line="256" w:lineRule="auto"/>
      <w:ind w:left="5664"/>
      <w:rPr>
        <w:rFonts w:ascii="Arial" w:hAnsi="Arial" w:cs="Arial"/>
        <w:b/>
        <w:sz w:val="14"/>
        <w:szCs w:val="14"/>
      </w:rPr>
    </w:pPr>
    <w:r>
      <w:rPr>
        <w:rFonts w:ascii="Arial" w:hAnsi="Arial" w:cs="Arial"/>
        <w:sz w:val="16"/>
        <w:szCs w:val="16"/>
      </w:rPr>
      <w:t>FB</w:t>
    </w:r>
    <w:r w:rsidRPr="009F2140">
      <w:rPr>
        <w:rFonts w:ascii="Arial" w:hAnsi="Arial" w:cs="Arial"/>
        <w:sz w:val="16"/>
        <w:szCs w:val="16"/>
      </w:rPr>
      <w:t xml:space="preserve"> </w:t>
    </w:r>
    <w:r w:rsidRPr="009F2140">
      <w:rPr>
        <w:rFonts w:ascii="Arial" w:hAnsi="Arial" w:cs="Arial"/>
        <w:b/>
        <w:sz w:val="14"/>
        <w:szCs w:val="14"/>
      </w:rPr>
      <w:t>AMBT VAN LEERMEESTER GODSDIENST/ NIET-CONFESSIONELE ZEDENLEER</w:t>
    </w:r>
  </w:p>
  <w:p w14:paraId="3C092206" w14:textId="409A5551" w:rsidR="00576223" w:rsidRDefault="00187236" w:rsidP="00187236">
    <w:pPr>
      <w:pStyle w:val="Koptekst"/>
      <w:tabs>
        <w:tab w:val="clear" w:pos="4536"/>
        <w:tab w:val="clear" w:pos="9072"/>
        <w:tab w:val="left" w:pos="6516"/>
      </w:tabs>
    </w:pPr>
    <w:r>
      <w:tab/>
    </w:r>
  </w:p>
  <w:p w14:paraId="5A4232CC" w14:textId="77777777" w:rsidR="00C9760D" w:rsidRDefault="00C9760D" w:rsidP="0010136F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634C1"/>
    <w:multiLevelType w:val="hybridMultilevel"/>
    <w:tmpl w:val="CBEA5458"/>
    <w:lvl w:ilvl="0" w:tplc="652239D8">
      <w:start w:val="1"/>
      <w:numFmt w:val="bullet"/>
      <w:lvlText w:val=""/>
      <w:lvlJc w:val="left"/>
      <w:pPr>
        <w:ind w:left="454" w:hanging="341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46835"/>
    <w:multiLevelType w:val="hybridMultilevel"/>
    <w:tmpl w:val="D4FC4CC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A377E5"/>
    <w:multiLevelType w:val="hybridMultilevel"/>
    <w:tmpl w:val="BB4E1330"/>
    <w:lvl w:ilvl="0" w:tplc="599E6644">
      <w:start w:val="1"/>
      <w:numFmt w:val="bullet"/>
      <w:pStyle w:val="Opsomming"/>
      <w:lvlText w:val=""/>
      <w:lvlJc w:val="left"/>
      <w:pPr>
        <w:ind w:left="454" w:hanging="39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530E7E3D"/>
    <w:multiLevelType w:val="hybridMultilevel"/>
    <w:tmpl w:val="FD5EC256"/>
    <w:lvl w:ilvl="0" w:tplc="10B2D2DE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864A97"/>
    <w:multiLevelType w:val="hybridMultilevel"/>
    <w:tmpl w:val="FBE29AE0"/>
    <w:lvl w:ilvl="0" w:tplc="014AB8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06784D"/>
    <w:multiLevelType w:val="hybridMultilevel"/>
    <w:tmpl w:val="06A405E2"/>
    <w:lvl w:ilvl="0" w:tplc="E9D2C65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C29743A"/>
    <w:multiLevelType w:val="hybridMultilevel"/>
    <w:tmpl w:val="B164B878"/>
    <w:lvl w:ilvl="0" w:tplc="6C28A4BE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0389948">
    <w:abstractNumId w:val="0"/>
  </w:num>
  <w:num w:numId="2" w16cid:durableId="1723214376">
    <w:abstractNumId w:val="5"/>
  </w:num>
  <w:num w:numId="3" w16cid:durableId="1437409498">
    <w:abstractNumId w:val="4"/>
  </w:num>
  <w:num w:numId="4" w16cid:durableId="2095084864">
    <w:abstractNumId w:val="1"/>
  </w:num>
  <w:num w:numId="5" w16cid:durableId="1831864248">
    <w:abstractNumId w:val="2"/>
  </w:num>
  <w:num w:numId="6" w16cid:durableId="1317228450">
    <w:abstractNumId w:val="7"/>
  </w:num>
  <w:num w:numId="7" w16cid:durableId="1097364451">
    <w:abstractNumId w:val="3"/>
  </w:num>
  <w:num w:numId="8" w16cid:durableId="166022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59A"/>
    <w:rsid w:val="000030B4"/>
    <w:rsid w:val="00066A3F"/>
    <w:rsid w:val="00075428"/>
    <w:rsid w:val="000B5B15"/>
    <w:rsid w:val="0010136F"/>
    <w:rsid w:val="00102106"/>
    <w:rsid w:val="0014256E"/>
    <w:rsid w:val="00187236"/>
    <w:rsid w:val="002165B0"/>
    <w:rsid w:val="002F0DCC"/>
    <w:rsid w:val="003347EC"/>
    <w:rsid w:val="0034349E"/>
    <w:rsid w:val="003630AF"/>
    <w:rsid w:val="0039237E"/>
    <w:rsid w:val="003B5311"/>
    <w:rsid w:val="003B576D"/>
    <w:rsid w:val="003C266F"/>
    <w:rsid w:val="00407443"/>
    <w:rsid w:val="004222C6"/>
    <w:rsid w:val="004504D6"/>
    <w:rsid w:val="004705CE"/>
    <w:rsid w:val="004817A7"/>
    <w:rsid w:val="005547D7"/>
    <w:rsid w:val="00576223"/>
    <w:rsid w:val="0058659A"/>
    <w:rsid w:val="005C327F"/>
    <w:rsid w:val="005E194A"/>
    <w:rsid w:val="0062065F"/>
    <w:rsid w:val="00643E37"/>
    <w:rsid w:val="006771AB"/>
    <w:rsid w:val="006A5EEC"/>
    <w:rsid w:val="00773209"/>
    <w:rsid w:val="00781020"/>
    <w:rsid w:val="00793966"/>
    <w:rsid w:val="007D0072"/>
    <w:rsid w:val="008020AC"/>
    <w:rsid w:val="0087099E"/>
    <w:rsid w:val="0089315F"/>
    <w:rsid w:val="008E5004"/>
    <w:rsid w:val="0093583F"/>
    <w:rsid w:val="00987C32"/>
    <w:rsid w:val="009E4FF9"/>
    <w:rsid w:val="009F2140"/>
    <w:rsid w:val="009F5ACC"/>
    <w:rsid w:val="00A55C70"/>
    <w:rsid w:val="00A60E93"/>
    <w:rsid w:val="00A84AD3"/>
    <w:rsid w:val="00AB0F9D"/>
    <w:rsid w:val="00AC7221"/>
    <w:rsid w:val="00B276EE"/>
    <w:rsid w:val="00B66847"/>
    <w:rsid w:val="00B66A13"/>
    <w:rsid w:val="00B82DD8"/>
    <w:rsid w:val="00BC1082"/>
    <w:rsid w:val="00BC796C"/>
    <w:rsid w:val="00C24D79"/>
    <w:rsid w:val="00C9760D"/>
    <w:rsid w:val="00CB0B5D"/>
    <w:rsid w:val="00CC5CC4"/>
    <w:rsid w:val="00CD2B47"/>
    <w:rsid w:val="00CD4C54"/>
    <w:rsid w:val="00D15499"/>
    <w:rsid w:val="00D57875"/>
    <w:rsid w:val="00DA2AB9"/>
    <w:rsid w:val="00DF3DEF"/>
    <w:rsid w:val="00E51270"/>
    <w:rsid w:val="00E52027"/>
    <w:rsid w:val="00EB6CE0"/>
    <w:rsid w:val="00ED002B"/>
    <w:rsid w:val="00EE3F13"/>
    <w:rsid w:val="00F116E6"/>
    <w:rsid w:val="00F70441"/>
    <w:rsid w:val="00F9041F"/>
    <w:rsid w:val="00FA12A2"/>
    <w:rsid w:val="00FD3FF7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7E2FD7"/>
  <w15:chartTrackingRefBased/>
  <w15:docId w15:val="{6912C542-C2A1-4088-8741-8B6486CBA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l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aliases w:val="Brieftekst"/>
    <w:qFormat/>
    <w:rsid w:val="003C266F"/>
    <w:rPr>
      <w:rFonts w:ascii="Times New Roman" w:eastAsia="Times New Roman" w:hAnsi="Times New Roman" w:cs="Times New Roman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CD4C54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CD4C54"/>
  </w:style>
  <w:style w:type="paragraph" w:styleId="Voettekst">
    <w:name w:val="footer"/>
    <w:basedOn w:val="Standaard"/>
    <w:link w:val="VoettekstChar"/>
    <w:uiPriority w:val="99"/>
    <w:unhideWhenUsed/>
    <w:rsid w:val="00CD4C5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CD4C54"/>
  </w:style>
  <w:style w:type="paragraph" w:styleId="Titel">
    <w:name w:val="Title"/>
    <w:aliases w:val="Ontvanger en onderwerp,Hoofdtitel"/>
    <w:next w:val="Standaard"/>
    <w:link w:val="TitelChar"/>
    <w:uiPriority w:val="10"/>
    <w:qFormat/>
    <w:rsid w:val="0010136F"/>
    <w:rPr>
      <w:rFonts w:ascii="Calibri" w:hAnsi="Calibri" w:cs="Calibri Light"/>
      <w:b/>
      <w:bCs/>
      <w:color w:val="1D3159"/>
      <w:lang w:val="nl-NL"/>
    </w:rPr>
  </w:style>
  <w:style w:type="character" w:customStyle="1" w:styleId="TitelChar">
    <w:name w:val="Titel Char"/>
    <w:aliases w:val="Ontvanger en onderwerp Char,Hoofdtitel Char"/>
    <w:basedOn w:val="Standaardalinea-lettertype"/>
    <w:link w:val="Titel"/>
    <w:uiPriority w:val="10"/>
    <w:rsid w:val="0010136F"/>
    <w:rPr>
      <w:rFonts w:ascii="Calibri" w:hAnsi="Calibri" w:cs="Calibri Light"/>
      <w:b/>
      <w:bCs/>
      <w:color w:val="1D3159"/>
      <w:lang w:val="nl-NL"/>
    </w:rPr>
  </w:style>
  <w:style w:type="paragraph" w:styleId="Ondertitel">
    <w:name w:val="Subtitle"/>
    <w:basedOn w:val="Standaard"/>
    <w:next w:val="Standaard"/>
    <w:link w:val="OndertitelChar"/>
    <w:uiPriority w:val="11"/>
    <w:rsid w:val="0089315F"/>
    <w:pPr>
      <w:numPr>
        <w:ilvl w:val="1"/>
      </w:numPr>
      <w:spacing w:after="160"/>
    </w:pPr>
    <w:rPr>
      <w:rFonts w:asciiTheme="minorHAnsi" w:eastAsiaTheme="minorEastAsia" w:hAnsiTheme="minorHAnsi"/>
      <w:color w:val="5A5A5A" w:themeColor="text1" w:themeTint="A5"/>
      <w:spacing w:val="15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9315F"/>
    <w:rPr>
      <w:rFonts w:eastAsiaTheme="minorEastAsia"/>
      <w:color w:val="5A5A5A" w:themeColor="text1" w:themeTint="A5"/>
      <w:spacing w:val="15"/>
      <w:sz w:val="22"/>
      <w:szCs w:val="22"/>
      <w:lang w:val="nl-NL"/>
    </w:rPr>
  </w:style>
  <w:style w:type="character" w:styleId="Zwaar">
    <w:name w:val="Strong"/>
    <w:basedOn w:val="Standaardalinea-lettertype"/>
    <w:uiPriority w:val="22"/>
    <w:rsid w:val="0089315F"/>
    <w:rPr>
      <w:b/>
      <w:bCs/>
    </w:rPr>
  </w:style>
  <w:style w:type="character" w:styleId="Intensievebenadrukking">
    <w:name w:val="Intense Emphasis"/>
    <w:basedOn w:val="Standaardalinea-lettertype"/>
    <w:uiPriority w:val="21"/>
    <w:rsid w:val="0089315F"/>
    <w:rPr>
      <w:i/>
      <w:iCs/>
      <w:color w:val="4472C4" w:themeColor="accent1"/>
    </w:rPr>
  </w:style>
  <w:style w:type="character" w:styleId="Nadruk">
    <w:name w:val="Emphasis"/>
    <w:basedOn w:val="Standaardalinea-lettertype"/>
    <w:uiPriority w:val="20"/>
    <w:rsid w:val="0089315F"/>
    <w:rPr>
      <w:i/>
      <w:iCs/>
    </w:rPr>
  </w:style>
  <w:style w:type="character" w:styleId="Subtielebenadrukking">
    <w:name w:val="Subtle Emphasis"/>
    <w:basedOn w:val="Standaardalinea-lettertype"/>
    <w:uiPriority w:val="19"/>
    <w:rsid w:val="0089315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89315F"/>
    <w:pPr>
      <w:ind w:left="720"/>
      <w:contextualSpacing/>
    </w:pPr>
  </w:style>
  <w:style w:type="table" w:styleId="Tabelraster">
    <w:name w:val="Table Grid"/>
    <w:basedOn w:val="Standaardtabel"/>
    <w:uiPriority w:val="39"/>
    <w:rsid w:val="00C97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nspreking">
    <w:name w:val="Aanspreking"/>
    <w:qFormat/>
    <w:rsid w:val="00DF3DEF"/>
    <w:rPr>
      <w:rFonts w:ascii="Calibri" w:hAnsi="Calibri" w:cs="Calibri"/>
      <w:color w:val="000000" w:themeColor="text1"/>
      <w:sz w:val="22"/>
      <w:szCs w:val="22"/>
      <w:lang w:val="nl-NL"/>
    </w:rPr>
  </w:style>
  <w:style w:type="paragraph" w:customStyle="1" w:styleId="Titelverslag">
    <w:name w:val="Titel verslag"/>
    <w:qFormat/>
    <w:rsid w:val="003630AF"/>
    <w:rPr>
      <w:rFonts w:ascii="Calibri" w:hAnsi="Calibri" w:cs="Calibri"/>
      <w:b/>
      <w:bCs/>
      <w:color w:val="1D3159"/>
      <w:sz w:val="32"/>
      <w:szCs w:val="32"/>
      <w:lang w:val="nl-NL"/>
    </w:rPr>
  </w:style>
  <w:style w:type="paragraph" w:customStyle="1" w:styleId="Datumnota">
    <w:name w:val="Datum nota"/>
    <w:basedOn w:val="Titel"/>
    <w:qFormat/>
    <w:rsid w:val="009E4FF9"/>
    <w:rPr>
      <w:color w:val="5EBEBE"/>
      <w:sz w:val="22"/>
      <w:szCs w:val="22"/>
    </w:rPr>
  </w:style>
  <w:style w:type="paragraph" w:customStyle="1" w:styleId="Opsomming">
    <w:name w:val="Opsomming"/>
    <w:basedOn w:val="Titel"/>
    <w:qFormat/>
    <w:rsid w:val="00DF3DEF"/>
    <w:pPr>
      <w:numPr>
        <w:numId w:val="5"/>
      </w:numPr>
    </w:pPr>
    <w:rPr>
      <w:b w:val="0"/>
      <w:bCs w:val="0"/>
      <w:color w:val="000000" w:themeColor="text1"/>
      <w:sz w:val="22"/>
    </w:rPr>
  </w:style>
  <w:style w:type="paragraph" w:customStyle="1" w:styleId="Tussentitel">
    <w:name w:val="Tussentitel"/>
    <w:qFormat/>
    <w:rsid w:val="003347EC"/>
    <w:rPr>
      <w:rFonts w:ascii="Calibri" w:hAnsi="Calibri" w:cs="Calibri"/>
      <w:b/>
      <w:bCs/>
      <w:color w:val="5EBEBE"/>
      <w:lang w:val="nl-NL"/>
    </w:rPr>
  </w:style>
  <w:style w:type="character" w:styleId="Paginanummer">
    <w:name w:val="page number"/>
    <w:basedOn w:val="Standaardalinea-lettertype"/>
    <w:uiPriority w:val="99"/>
    <w:semiHidden/>
    <w:unhideWhenUsed/>
    <w:rsid w:val="003630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naauwerx\Downloads\Sjabloon%20-%20Informatieve%20nota%20(1).dotx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098b2e-42bf-4be5-ad54-b358918381c6">
      <Terms xmlns="http://schemas.microsoft.com/office/infopath/2007/PartnerControls"/>
    </lcf76f155ced4ddcb4097134ff3c332f>
    <TaxCatchAll xmlns="34824430-cd15-4c20-b473-45ebd8dc7a2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72490EA464B243A42DFF4E9B7C565D" ma:contentTypeVersion="14" ma:contentTypeDescription="Een nieuw document maken." ma:contentTypeScope="" ma:versionID="cab402fe28f4b3ead4e22ae7f018aae8">
  <xsd:schema xmlns:xsd="http://www.w3.org/2001/XMLSchema" xmlns:xs="http://www.w3.org/2001/XMLSchema" xmlns:p="http://schemas.microsoft.com/office/2006/metadata/properties" xmlns:ns2="08098b2e-42bf-4be5-ad54-b358918381c6" xmlns:ns3="34824430-cd15-4c20-b473-45ebd8dc7a2e" targetNamespace="http://schemas.microsoft.com/office/2006/metadata/properties" ma:root="true" ma:fieldsID="88790ba8ae1f52cfa26dccd4788b867c" ns2:_="" ns3:_="">
    <xsd:import namespace="08098b2e-42bf-4be5-ad54-b358918381c6"/>
    <xsd:import namespace="34824430-cd15-4c20-b473-45ebd8dc7a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098b2e-42bf-4be5-ad54-b358918381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Afbeeldingtags" ma:readOnly="false" ma:fieldId="{5cf76f15-5ced-4ddc-b409-7134ff3c332f}" ma:taxonomyMulti="true" ma:sspId="b29acf94-71e1-49e9-a7f1-26517aebf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824430-cd15-4c20-b473-45ebd8dc7a2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88e116c-640d-4bfe-bf6f-2f6d921aea8d}" ma:internalName="TaxCatchAll" ma:showField="CatchAllData" ma:web="34824430-cd15-4c20-b473-45ebd8dc7a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7B6466F-C70F-48A8-A51F-CE44DF491532}">
  <ds:schemaRefs>
    <ds:schemaRef ds:uri="http://schemas.microsoft.com/office/2006/metadata/properties"/>
    <ds:schemaRef ds:uri="http://schemas.microsoft.com/office/infopath/2007/PartnerControls"/>
    <ds:schemaRef ds:uri="08098b2e-42bf-4be5-ad54-b358918381c6"/>
    <ds:schemaRef ds:uri="34824430-cd15-4c20-b473-45ebd8dc7a2e"/>
  </ds:schemaRefs>
</ds:datastoreItem>
</file>

<file path=customXml/itemProps2.xml><?xml version="1.0" encoding="utf-8"?>
<ds:datastoreItem xmlns:ds="http://schemas.openxmlformats.org/officeDocument/2006/customXml" ds:itemID="{57FE816A-D234-47C9-8097-6AECF39175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560EC8-EAC9-4A7E-ACCD-0774BD4BC1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098b2e-42bf-4be5-ad54-b358918381c6"/>
    <ds:schemaRef ds:uri="34824430-cd15-4c20-b473-45ebd8dc7a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6B1D97-5A08-6844-9A4B-3A320D5C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Sjabloon - Informatieve nota (1)</Template>
  <TotalTime>0</TotalTime>
  <Pages>2</Pages>
  <Words>597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ninaauwerx</dc:creator>
  <cp:keywords/>
  <dc:description/>
  <cp:lastModifiedBy>Nathalie Samson</cp:lastModifiedBy>
  <cp:revision>7</cp:revision>
  <cp:lastPrinted>2024-01-15T14:11:00Z</cp:lastPrinted>
  <dcterms:created xsi:type="dcterms:W3CDTF">2024-01-15T13:57:00Z</dcterms:created>
  <dcterms:modified xsi:type="dcterms:W3CDTF">2024-01-24T10:14:00Z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0x0101009B72490EA464B243A42DFF4E9B7C565D</vt:lpwstr>
  </property>
</Properties>
</file>